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FC98B" w14:textId="77777777" w:rsidR="00AB43BA" w:rsidRPr="00665153" w:rsidRDefault="00AB43BA" w:rsidP="00AB43BA">
      <w:pPr>
        <w:pStyle w:val="Heading1"/>
        <w:pBdr>
          <w:bottom w:val="single" w:sz="6" w:space="1" w:color="auto"/>
        </w:pBdr>
        <w:rPr>
          <w:rFonts w:ascii="Arial" w:hAnsi="Arial"/>
          <w:sz w:val="24"/>
          <w:szCs w:val="20"/>
        </w:rPr>
      </w:pPr>
      <w:r w:rsidRPr="00665153">
        <w:rPr>
          <w:rFonts w:ascii="Arial" w:hAnsi="Arial"/>
          <w:sz w:val="24"/>
          <w:szCs w:val="20"/>
        </w:rPr>
        <w:t>Membership</w:t>
      </w:r>
      <w:r w:rsidR="0077474A">
        <w:rPr>
          <w:rFonts w:ascii="Arial" w:hAnsi="Arial"/>
          <w:sz w:val="24"/>
          <w:szCs w:val="20"/>
        </w:rPr>
        <w:t xml:space="preserve"> </w:t>
      </w:r>
      <w:r w:rsidR="00CB75DA" w:rsidRPr="00665153">
        <w:rPr>
          <w:rFonts w:ascii="Arial" w:hAnsi="Arial"/>
          <w:sz w:val="24"/>
          <w:szCs w:val="20"/>
        </w:rPr>
        <w:t>Application Form</w:t>
      </w:r>
    </w:p>
    <w:p w14:paraId="35B3BC67" w14:textId="3A554145" w:rsidR="00AB43BA" w:rsidRPr="0077474A" w:rsidRDefault="00665153" w:rsidP="00782585">
      <w:pPr>
        <w:pStyle w:val="BodyText"/>
        <w:spacing w:before="60" w:after="60" w:line="360" w:lineRule="auto"/>
        <w:rPr>
          <w:rFonts w:ascii="Arial" w:hAnsi="Arial" w:cs="Arial"/>
          <w:color w:val="FF0000"/>
          <w:sz w:val="20"/>
          <w:szCs w:val="20"/>
        </w:rPr>
      </w:pPr>
      <w:r w:rsidRPr="0077474A">
        <w:rPr>
          <w:rFonts w:ascii="Arial" w:hAnsi="Arial" w:cs="Arial"/>
          <w:color w:val="FF0000"/>
          <w:sz w:val="20"/>
          <w:szCs w:val="20"/>
        </w:rPr>
        <w:t>Please fill out the Application Form</w:t>
      </w:r>
      <w:r w:rsidR="00A05EA8" w:rsidRPr="0077474A">
        <w:rPr>
          <w:rFonts w:ascii="Arial" w:hAnsi="Arial" w:cs="Arial"/>
          <w:color w:val="FF0000"/>
          <w:sz w:val="20"/>
          <w:szCs w:val="20"/>
        </w:rPr>
        <w:t xml:space="preserve">.  Completed forms should be </w:t>
      </w:r>
      <w:r w:rsidR="003769D6">
        <w:rPr>
          <w:rFonts w:ascii="Arial" w:hAnsi="Arial" w:cs="Arial"/>
          <w:color w:val="FF0000"/>
          <w:sz w:val="20"/>
          <w:szCs w:val="20"/>
        </w:rPr>
        <w:t>signed</w:t>
      </w:r>
      <w:r w:rsidR="00A05EA8" w:rsidRPr="0077474A">
        <w:rPr>
          <w:rFonts w:ascii="Arial" w:hAnsi="Arial" w:cs="Arial"/>
          <w:color w:val="FF0000"/>
          <w:sz w:val="20"/>
          <w:szCs w:val="20"/>
        </w:rPr>
        <w:t xml:space="preserve">, </w:t>
      </w:r>
      <w:r w:rsidRPr="0077474A">
        <w:rPr>
          <w:rFonts w:ascii="Arial" w:hAnsi="Arial" w:cs="Arial"/>
          <w:color w:val="FF0000"/>
          <w:sz w:val="20"/>
          <w:szCs w:val="20"/>
        </w:rPr>
        <w:t>scan</w:t>
      </w:r>
      <w:r w:rsidR="00A05EA8" w:rsidRPr="0077474A">
        <w:rPr>
          <w:rFonts w:ascii="Arial" w:hAnsi="Arial" w:cs="Arial"/>
          <w:color w:val="FF0000"/>
          <w:sz w:val="20"/>
          <w:szCs w:val="20"/>
        </w:rPr>
        <w:t xml:space="preserve">ned and sent </w:t>
      </w:r>
      <w:r w:rsidRPr="0077474A">
        <w:rPr>
          <w:rFonts w:ascii="Arial" w:hAnsi="Arial" w:cs="Arial"/>
          <w:color w:val="FF0000"/>
          <w:sz w:val="20"/>
          <w:szCs w:val="20"/>
        </w:rPr>
        <w:t>to</w:t>
      </w:r>
      <w:r w:rsidR="00A05EA8" w:rsidRPr="0077474A">
        <w:rPr>
          <w:rFonts w:ascii="Arial" w:hAnsi="Arial" w:cs="Arial"/>
          <w:color w:val="FF0000"/>
          <w:sz w:val="20"/>
          <w:szCs w:val="20"/>
        </w:rPr>
        <w:t xml:space="preserve"> </w:t>
      </w:r>
      <w:hyperlink r:id="rId8" w:history="1">
        <w:r w:rsidR="00E97F26" w:rsidRPr="00EF40EA">
          <w:rPr>
            <w:rStyle w:val="Hyperlink"/>
            <w:rFonts w:ascii="Arial" w:hAnsi="Arial" w:cs="Arial"/>
            <w:sz w:val="20"/>
            <w:szCs w:val="20"/>
          </w:rPr>
          <w:t>info@austchammyanmar.com</w:t>
        </w:r>
      </w:hyperlink>
      <w:r w:rsidRPr="0077474A">
        <w:rPr>
          <w:rFonts w:ascii="Arial" w:hAnsi="Arial" w:cs="Arial"/>
          <w:color w:val="FF0000"/>
          <w:sz w:val="20"/>
          <w:szCs w:val="20"/>
        </w:rPr>
        <w:t xml:space="preserve"> along with confirmation of payment of membership fees.</w:t>
      </w:r>
    </w:p>
    <w:p w14:paraId="4B4F8C44" w14:textId="1DB8211B" w:rsidR="00782585" w:rsidRPr="00AF0F22" w:rsidRDefault="00782585" w:rsidP="00782585">
      <w:pPr>
        <w:pStyle w:val="ListParagraph"/>
        <w:numPr>
          <w:ilvl w:val="3"/>
          <w:numId w:val="31"/>
        </w:numPr>
        <w:tabs>
          <w:tab w:val="clear" w:pos="2880"/>
          <w:tab w:val="num" w:pos="2410"/>
        </w:tabs>
        <w:kinsoku w:val="0"/>
        <w:overflowPunct w:val="0"/>
        <w:spacing w:before="60" w:after="60" w:line="360" w:lineRule="auto"/>
        <w:ind w:left="426"/>
        <w:textAlignment w:val="baseline"/>
        <w:rPr>
          <w:rFonts w:ascii="Arial" w:hAnsi="Arial" w:cs="Arial"/>
          <w:color w:val="FF6600"/>
          <w:sz w:val="20"/>
          <w:szCs w:val="20"/>
        </w:rPr>
      </w:pPr>
      <w:r w:rsidRPr="00AF0F22">
        <w:rPr>
          <w:rFonts w:ascii="Arial" w:eastAsia="+mn-ea" w:hAnsi="Arial" w:cs="Arial"/>
          <w:color w:val="000000"/>
          <w:kern w:val="24"/>
          <w:sz w:val="20"/>
          <w:szCs w:val="20"/>
        </w:rPr>
        <w:t xml:space="preserve">Initial membership will be for the period </w:t>
      </w:r>
      <w:r w:rsidRPr="0077474A">
        <w:rPr>
          <w:rFonts w:ascii="Arial" w:eastAsia="+mn-ea" w:hAnsi="Arial" w:cs="Arial"/>
          <w:color w:val="000000" w:themeColor="text1"/>
          <w:kern w:val="24"/>
          <w:sz w:val="20"/>
          <w:szCs w:val="20"/>
        </w:rPr>
        <w:t xml:space="preserve">to </w:t>
      </w:r>
      <w:r w:rsidR="000013E1">
        <w:rPr>
          <w:rFonts w:ascii="Arial" w:eastAsia="+mn-ea" w:hAnsi="Arial" w:cs="Arial"/>
          <w:color w:val="000000" w:themeColor="text1"/>
          <w:kern w:val="24"/>
          <w:sz w:val="20"/>
          <w:szCs w:val="20"/>
        </w:rPr>
        <w:t xml:space="preserve">01 January </w:t>
      </w:r>
      <w:r w:rsidR="00C2234E">
        <w:rPr>
          <w:rFonts w:ascii="Arial" w:eastAsia="+mn-ea" w:hAnsi="Arial" w:cs="Arial"/>
          <w:color w:val="000000" w:themeColor="text1"/>
          <w:kern w:val="24"/>
          <w:sz w:val="20"/>
          <w:szCs w:val="20"/>
        </w:rPr>
        <w:t>to 31 December 2026</w:t>
      </w:r>
      <w:r w:rsidRPr="0077474A">
        <w:rPr>
          <w:rFonts w:ascii="Arial" w:eastAsia="+mn-ea" w:hAnsi="Arial" w:cs="Arial"/>
          <w:color w:val="000000" w:themeColor="text1"/>
          <w:kern w:val="24"/>
          <w:sz w:val="20"/>
          <w:szCs w:val="20"/>
        </w:rPr>
        <w:t>.</w:t>
      </w:r>
    </w:p>
    <w:p w14:paraId="45C4E62B" w14:textId="77777777" w:rsidR="00782585" w:rsidRPr="00B90687" w:rsidRDefault="00782585" w:rsidP="00782585">
      <w:pPr>
        <w:pStyle w:val="ListParagraph"/>
        <w:numPr>
          <w:ilvl w:val="3"/>
          <w:numId w:val="31"/>
        </w:numPr>
        <w:tabs>
          <w:tab w:val="clear" w:pos="2880"/>
          <w:tab w:val="num" w:pos="2410"/>
        </w:tabs>
        <w:kinsoku w:val="0"/>
        <w:overflowPunct w:val="0"/>
        <w:spacing w:before="60" w:after="60" w:line="360" w:lineRule="auto"/>
        <w:ind w:left="426"/>
        <w:textAlignment w:val="baseline"/>
        <w:rPr>
          <w:rFonts w:ascii="Arial" w:hAnsi="Arial" w:cs="Arial"/>
          <w:color w:val="FF6600"/>
          <w:sz w:val="20"/>
          <w:szCs w:val="20"/>
        </w:rPr>
      </w:pPr>
      <w:r w:rsidRPr="00AF0F22">
        <w:rPr>
          <w:rFonts w:ascii="Arial" w:eastAsia="+mn-ea" w:hAnsi="Arial" w:cs="Arial"/>
          <w:color w:val="000000"/>
          <w:kern w:val="24"/>
          <w:sz w:val="20"/>
          <w:szCs w:val="20"/>
        </w:rPr>
        <w:t>Rates and offerings are subject to change.</w:t>
      </w:r>
    </w:p>
    <w:p w14:paraId="2DBED4D1" w14:textId="77777777" w:rsidR="00B90687" w:rsidRPr="00AF0F22" w:rsidRDefault="00B90687" w:rsidP="00782585">
      <w:pPr>
        <w:pStyle w:val="ListParagraph"/>
        <w:numPr>
          <w:ilvl w:val="3"/>
          <w:numId w:val="31"/>
        </w:numPr>
        <w:tabs>
          <w:tab w:val="clear" w:pos="2880"/>
          <w:tab w:val="num" w:pos="2410"/>
        </w:tabs>
        <w:kinsoku w:val="0"/>
        <w:overflowPunct w:val="0"/>
        <w:spacing w:before="60" w:after="60" w:line="360" w:lineRule="auto"/>
        <w:ind w:left="426"/>
        <w:textAlignment w:val="baseline"/>
        <w:rPr>
          <w:rFonts w:ascii="Arial" w:hAnsi="Arial" w:cs="Arial"/>
          <w:color w:val="FF6600"/>
          <w:sz w:val="20"/>
          <w:szCs w:val="20"/>
        </w:rPr>
      </w:pPr>
      <w:r>
        <w:rPr>
          <w:rFonts w:ascii="Arial" w:eastAsia="+mn-ea" w:hAnsi="Arial" w:cs="Arial"/>
          <w:color w:val="000000"/>
          <w:kern w:val="24"/>
          <w:sz w:val="20"/>
          <w:szCs w:val="20"/>
        </w:rPr>
        <w:t>All fees inclusive of GST, tax invoices will be provided as requested.</w:t>
      </w:r>
    </w:p>
    <w:p w14:paraId="0CF71D90" w14:textId="77777777" w:rsidR="00AF0F22" w:rsidRPr="00AF0F22" w:rsidRDefault="00AF0F22" w:rsidP="00782585">
      <w:pPr>
        <w:pStyle w:val="ListParagraph"/>
        <w:numPr>
          <w:ilvl w:val="3"/>
          <w:numId w:val="31"/>
        </w:numPr>
        <w:tabs>
          <w:tab w:val="clear" w:pos="2880"/>
          <w:tab w:val="num" w:pos="2410"/>
        </w:tabs>
        <w:kinsoku w:val="0"/>
        <w:overflowPunct w:val="0"/>
        <w:spacing w:before="60" w:after="60" w:line="360" w:lineRule="auto"/>
        <w:ind w:left="426"/>
        <w:textAlignment w:val="baseline"/>
        <w:rPr>
          <w:rFonts w:ascii="Arial" w:hAnsi="Arial" w:cs="Arial"/>
          <w:color w:val="FF6600"/>
          <w:sz w:val="20"/>
          <w:szCs w:val="20"/>
        </w:rPr>
      </w:pPr>
      <w:r w:rsidRPr="00AF0F22">
        <w:rPr>
          <w:rFonts w:ascii="Arial" w:eastAsia="+mn-ea" w:hAnsi="Arial" w:cs="Arial"/>
          <w:color w:val="000000"/>
          <w:kern w:val="24"/>
          <w:sz w:val="20"/>
          <w:szCs w:val="20"/>
        </w:rPr>
        <w:t xml:space="preserve">Fees are payable by </w:t>
      </w:r>
      <w:r w:rsidR="00FC45A6" w:rsidRPr="00AF0F22">
        <w:rPr>
          <w:rFonts w:ascii="Arial" w:eastAsia="+mn-ea" w:hAnsi="Arial" w:cs="Arial"/>
          <w:color w:val="000000"/>
          <w:kern w:val="24"/>
          <w:sz w:val="20"/>
          <w:szCs w:val="20"/>
        </w:rPr>
        <w:t>Electronic</w:t>
      </w:r>
      <w:r w:rsidRPr="00AF0F22">
        <w:rPr>
          <w:rFonts w:ascii="Arial" w:eastAsia="+mn-ea" w:hAnsi="Arial" w:cs="Arial"/>
          <w:color w:val="000000"/>
          <w:kern w:val="24"/>
          <w:sz w:val="20"/>
          <w:szCs w:val="20"/>
        </w:rPr>
        <w:t xml:space="preserve"> Funds Transfer to:</w:t>
      </w:r>
    </w:p>
    <w:p w14:paraId="7F35C34C" w14:textId="77777777" w:rsidR="00FE33D8" w:rsidRPr="00AF0F22" w:rsidRDefault="00FE33D8" w:rsidP="00FE33D8">
      <w:pPr>
        <w:pStyle w:val="ListParagraph"/>
        <w:numPr>
          <w:ilvl w:val="2"/>
          <w:numId w:val="37"/>
        </w:numPr>
        <w:tabs>
          <w:tab w:val="clear" w:pos="2160"/>
          <w:tab w:val="left" w:pos="2552"/>
        </w:tabs>
        <w:kinsoku w:val="0"/>
        <w:overflowPunct w:val="0"/>
        <w:spacing w:before="60" w:after="60" w:line="360" w:lineRule="auto"/>
        <w:ind w:left="709" w:hanging="283"/>
        <w:textAlignment w:val="baseline"/>
        <w:rPr>
          <w:rFonts w:ascii="Arial" w:hAnsi="Arial" w:cs="Arial"/>
          <w:color w:val="FF6600"/>
          <w:sz w:val="20"/>
          <w:szCs w:val="20"/>
        </w:rPr>
      </w:pPr>
      <w:r w:rsidRPr="00AF0F22">
        <w:rPr>
          <w:rFonts w:ascii="Arial" w:eastAsia="+mn-ea" w:hAnsi="Arial" w:cs="Arial"/>
          <w:color w:val="000000"/>
          <w:kern w:val="24"/>
          <w:sz w:val="20"/>
          <w:szCs w:val="20"/>
        </w:rPr>
        <w:t xml:space="preserve">Account Name: </w:t>
      </w:r>
      <w:r>
        <w:rPr>
          <w:rFonts w:ascii="Arial" w:eastAsia="+mn-ea" w:hAnsi="Arial" w:cs="Arial"/>
          <w:color w:val="000000"/>
          <w:kern w:val="24"/>
          <w:sz w:val="20"/>
          <w:szCs w:val="20"/>
        </w:rPr>
        <w:tab/>
      </w:r>
      <w:r w:rsidRPr="00AF0F22">
        <w:rPr>
          <w:rFonts w:ascii="Arial" w:eastAsia="+mn-ea" w:hAnsi="Arial" w:cs="Arial"/>
          <w:color w:val="000000"/>
          <w:kern w:val="24"/>
          <w:sz w:val="20"/>
          <w:szCs w:val="20"/>
        </w:rPr>
        <w:t>Australia-Myanmar Chamber of Commerce Limited</w:t>
      </w:r>
    </w:p>
    <w:p w14:paraId="4C923E55" w14:textId="77777777" w:rsidR="00FE33D8" w:rsidRDefault="00FE33D8" w:rsidP="00FE33D8">
      <w:pPr>
        <w:pStyle w:val="ListParagraph"/>
        <w:numPr>
          <w:ilvl w:val="2"/>
          <w:numId w:val="37"/>
        </w:numPr>
        <w:tabs>
          <w:tab w:val="clear" w:pos="2160"/>
          <w:tab w:val="left" w:pos="2552"/>
        </w:tabs>
        <w:kinsoku w:val="0"/>
        <w:overflowPunct w:val="0"/>
        <w:spacing w:before="60" w:after="60" w:line="360" w:lineRule="auto"/>
        <w:ind w:left="709" w:hanging="283"/>
        <w:textAlignment w:val="baseline"/>
        <w:rPr>
          <w:rFonts w:ascii="Arial" w:hAnsi="Arial" w:cs="Arial"/>
          <w:color w:val="FF6600"/>
          <w:sz w:val="20"/>
          <w:szCs w:val="20"/>
        </w:rPr>
      </w:pPr>
      <w:r>
        <w:rPr>
          <w:rFonts w:ascii="Arial" w:eastAsia="+mn-ea" w:hAnsi="Arial" w:cs="Arial"/>
          <w:color w:val="000000"/>
          <w:kern w:val="24"/>
          <w:sz w:val="20"/>
          <w:szCs w:val="20"/>
        </w:rPr>
        <w:t xml:space="preserve">Account Number: </w:t>
      </w:r>
      <w:r>
        <w:rPr>
          <w:rFonts w:ascii="Arial" w:eastAsia="+mn-ea" w:hAnsi="Arial" w:cs="Arial"/>
          <w:color w:val="000000"/>
          <w:kern w:val="24"/>
          <w:sz w:val="20"/>
          <w:szCs w:val="20"/>
        </w:rPr>
        <w:tab/>
      </w:r>
      <w:r>
        <w:rPr>
          <w:rFonts w:ascii="ArialUnicodeMS" w:hAnsi="ArialUnicodeMS" w:cs="ArialUnicodeMS"/>
          <w:sz w:val="18"/>
          <w:szCs w:val="18"/>
          <w:lang w:val="en-GB"/>
        </w:rPr>
        <w:t>1000-2445-014</w:t>
      </w:r>
      <w:r w:rsidRPr="00775E0E">
        <w:rPr>
          <w:rFonts w:ascii="ArialUnicodeMS" w:hAnsi="ArialUnicodeMS" w:cs="ArialUnicodeMS"/>
          <w:sz w:val="18"/>
          <w:szCs w:val="18"/>
          <w:lang w:val="en-GB"/>
        </w:rPr>
        <w:t xml:space="preserve"> (USD) and </w:t>
      </w:r>
      <w:r>
        <w:rPr>
          <w:rFonts w:ascii="ArialUnicodeMS" w:hAnsi="ArialUnicodeMS" w:cs="ArialUnicodeMS"/>
          <w:sz w:val="18"/>
          <w:szCs w:val="18"/>
          <w:lang w:val="en-GB"/>
        </w:rPr>
        <w:t>1000-3135-961 (MMK)</w:t>
      </w:r>
    </w:p>
    <w:p w14:paraId="216E294F" w14:textId="77777777" w:rsidR="00FE33D8" w:rsidRDefault="00FE33D8" w:rsidP="00FE33D8">
      <w:pPr>
        <w:pStyle w:val="ListParagraph"/>
        <w:numPr>
          <w:ilvl w:val="2"/>
          <w:numId w:val="37"/>
        </w:numPr>
        <w:tabs>
          <w:tab w:val="clear" w:pos="2160"/>
          <w:tab w:val="left" w:pos="2552"/>
        </w:tabs>
        <w:kinsoku w:val="0"/>
        <w:overflowPunct w:val="0"/>
        <w:spacing w:before="60" w:after="60" w:line="360" w:lineRule="auto"/>
        <w:ind w:left="709" w:hanging="283"/>
        <w:textAlignment w:val="baseline"/>
        <w:rPr>
          <w:rFonts w:ascii="Arial" w:hAnsi="Arial" w:cs="Arial"/>
          <w:color w:val="FF6600"/>
          <w:sz w:val="20"/>
          <w:szCs w:val="20"/>
        </w:rPr>
      </w:pPr>
      <w:r w:rsidRPr="00FE33D8">
        <w:rPr>
          <w:rFonts w:ascii="Arial" w:eastAsia="+mn-ea" w:hAnsi="Arial" w:cs="Arial"/>
          <w:color w:val="000000"/>
          <w:kern w:val="24"/>
          <w:sz w:val="20"/>
          <w:szCs w:val="20"/>
        </w:rPr>
        <w:t xml:space="preserve">Bank: </w:t>
      </w:r>
      <w:r w:rsidR="00AB151F">
        <w:rPr>
          <w:rFonts w:ascii="Arial" w:eastAsia="+mn-ea" w:hAnsi="Arial" w:cs="Arial"/>
          <w:color w:val="000000"/>
          <w:kern w:val="24"/>
          <w:sz w:val="20"/>
          <w:szCs w:val="20"/>
        </w:rPr>
        <w:tab/>
      </w:r>
      <w:r w:rsidRPr="00FE33D8">
        <w:rPr>
          <w:rFonts w:ascii="Arial" w:eastAsia="+mn-ea" w:hAnsi="Arial" w:cs="Arial"/>
          <w:color w:val="000000"/>
          <w:kern w:val="24"/>
          <w:sz w:val="20"/>
          <w:szCs w:val="20"/>
        </w:rPr>
        <w:t>Ayeyarwady Bank Limited (AYA Bank)</w:t>
      </w:r>
    </w:p>
    <w:p w14:paraId="1A337ACB" w14:textId="77777777" w:rsidR="00FE33D8" w:rsidRDefault="00FE33D8" w:rsidP="00FE33D8">
      <w:pPr>
        <w:pStyle w:val="ListParagraph"/>
        <w:numPr>
          <w:ilvl w:val="2"/>
          <w:numId w:val="37"/>
        </w:numPr>
        <w:tabs>
          <w:tab w:val="clear" w:pos="2160"/>
          <w:tab w:val="left" w:pos="2552"/>
        </w:tabs>
        <w:kinsoku w:val="0"/>
        <w:overflowPunct w:val="0"/>
        <w:spacing w:before="60" w:after="60" w:line="360" w:lineRule="auto"/>
        <w:ind w:left="709" w:hanging="283"/>
        <w:textAlignment w:val="baseline"/>
        <w:rPr>
          <w:rFonts w:ascii="Arial" w:hAnsi="Arial" w:cs="Arial"/>
          <w:color w:val="FF6600"/>
          <w:sz w:val="20"/>
          <w:szCs w:val="20"/>
        </w:rPr>
      </w:pPr>
      <w:r w:rsidRPr="00FE33D8">
        <w:rPr>
          <w:rFonts w:ascii="Arial" w:eastAsia="+mn-ea" w:hAnsi="Arial" w:cs="Arial"/>
          <w:color w:val="000000"/>
          <w:kern w:val="24"/>
          <w:sz w:val="20"/>
          <w:szCs w:val="20"/>
        </w:rPr>
        <w:t xml:space="preserve">Branch: </w:t>
      </w:r>
      <w:r w:rsidR="00AB151F">
        <w:rPr>
          <w:rFonts w:ascii="Arial" w:eastAsia="+mn-ea" w:hAnsi="Arial" w:cs="Arial"/>
          <w:color w:val="000000"/>
          <w:kern w:val="24"/>
          <w:sz w:val="20"/>
          <w:szCs w:val="20"/>
        </w:rPr>
        <w:tab/>
      </w:r>
      <w:r w:rsidRPr="00FE33D8">
        <w:rPr>
          <w:rFonts w:ascii="Arial" w:eastAsia="+mn-ea" w:hAnsi="Arial" w:cs="Arial"/>
          <w:color w:val="000000"/>
          <w:kern w:val="24"/>
          <w:sz w:val="20"/>
          <w:szCs w:val="20"/>
        </w:rPr>
        <w:t xml:space="preserve">0080 - YGN (26) - </w:t>
      </w:r>
      <w:proofErr w:type="spellStart"/>
      <w:r w:rsidRPr="00FE33D8">
        <w:rPr>
          <w:rFonts w:ascii="Arial" w:eastAsia="+mn-ea" w:hAnsi="Arial" w:cs="Arial"/>
          <w:color w:val="000000"/>
          <w:kern w:val="24"/>
          <w:sz w:val="20"/>
          <w:szCs w:val="20"/>
        </w:rPr>
        <w:t>Kyauk</w:t>
      </w:r>
      <w:proofErr w:type="spellEnd"/>
      <w:r w:rsidRPr="00FE33D8">
        <w:rPr>
          <w:rFonts w:ascii="Arial" w:eastAsia="+mn-ea" w:hAnsi="Arial" w:cs="Arial"/>
          <w:color w:val="000000"/>
          <w:kern w:val="24"/>
          <w:sz w:val="20"/>
          <w:szCs w:val="20"/>
        </w:rPr>
        <w:t xml:space="preserve"> Ta Dar</w:t>
      </w:r>
    </w:p>
    <w:p w14:paraId="43FA6EF9" w14:textId="77777777" w:rsidR="00FE33D8" w:rsidRPr="00FE33D8" w:rsidRDefault="00FE33D8" w:rsidP="00FE33D8">
      <w:pPr>
        <w:pStyle w:val="ListParagraph"/>
        <w:numPr>
          <w:ilvl w:val="2"/>
          <w:numId w:val="37"/>
        </w:numPr>
        <w:tabs>
          <w:tab w:val="clear" w:pos="2160"/>
          <w:tab w:val="left" w:pos="2552"/>
        </w:tabs>
        <w:kinsoku w:val="0"/>
        <w:overflowPunct w:val="0"/>
        <w:spacing w:before="60" w:after="60" w:line="360" w:lineRule="auto"/>
        <w:ind w:left="709" w:hanging="283"/>
        <w:textAlignment w:val="baseline"/>
        <w:rPr>
          <w:rFonts w:ascii="Arial" w:hAnsi="Arial" w:cs="Arial"/>
          <w:color w:val="FF6600"/>
          <w:sz w:val="20"/>
          <w:szCs w:val="20"/>
        </w:rPr>
      </w:pPr>
      <w:r w:rsidRPr="00FE33D8">
        <w:rPr>
          <w:rFonts w:ascii="Arial" w:eastAsia="+mn-ea" w:hAnsi="Arial" w:cs="Arial"/>
          <w:color w:val="000000"/>
          <w:kern w:val="24"/>
          <w:sz w:val="20"/>
          <w:szCs w:val="20"/>
        </w:rPr>
        <w:t xml:space="preserve">Swift: </w:t>
      </w:r>
      <w:r w:rsidR="00AB151F">
        <w:rPr>
          <w:rFonts w:ascii="Arial" w:eastAsia="+mn-ea" w:hAnsi="Arial" w:cs="Arial"/>
          <w:color w:val="000000"/>
          <w:kern w:val="24"/>
          <w:sz w:val="20"/>
          <w:szCs w:val="20"/>
        </w:rPr>
        <w:tab/>
      </w:r>
      <w:r w:rsidRPr="00FE33D8">
        <w:rPr>
          <w:rFonts w:ascii="Arial" w:eastAsia="+mn-ea" w:hAnsi="Arial" w:cs="Arial"/>
          <w:color w:val="000000"/>
          <w:kern w:val="24"/>
          <w:sz w:val="20"/>
          <w:szCs w:val="20"/>
        </w:rPr>
        <w:t>AYABMMMY</w:t>
      </w:r>
    </w:p>
    <w:p w14:paraId="79802D41" w14:textId="77777777" w:rsidR="006D5B36" w:rsidRPr="00FE33D8" w:rsidRDefault="00FE33D8" w:rsidP="00FE33D8">
      <w:pPr>
        <w:pStyle w:val="ListParagraph"/>
        <w:numPr>
          <w:ilvl w:val="2"/>
          <w:numId w:val="37"/>
        </w:numPr>
        <w:tabs>
          <w:tab w:val="clear" w:pos="2160"/>
          <w:tab w:val="left" w:pos="2552"/>
        </w:tabs>
        <w:kinsoku w:val="0"/>
        <w:overflowPunct w:val="0"/>
        <w:spacing w:before="60" w:after="60" w:line="360" w:lineRule="auto"/>
        <w:ind w:left="709" w:hanging="283"/>
        <w:textAlignment w:val="baseline"/>
        <w:rPr>
          <w:rFonts w:ascii="Arial" w:hAnsi="Arial" w:cs="Arial"/>
          <w:color w:val="FF6600"/>
          <w:sz w:val="20"/>
          <w:szCs w:val="20"/>
        </w:rPr>
      </w:pPr>
      <w:r>
        <w:rPr>
          <w:rFonts w:ascii="Arial" w:eastAsia="+mn-ea" w:hAnsi="Arial" w:cs="Arial"/>
          <w:color w:val="000000"/>
          <w:kern w:val="24"/>
          <w:sz w:val="20"/>
          <w:szCs w:val="20"/>
        </w:rPr>
        <w:t xml:space="preserve">Description:  </w:t>
      </w:r>
      <w:r w:rsidR="00AB151F">
        <w:rPr>
          <w:rFonts w:ascii="Arial" w:eastAsia="+mn-ea" w:hAnsi="Arial" w:cs="Arial"/>
          <w:color w:val="000000"/>
          <w:kern w:val="24"/>
          <w:sz w:val="20"/>
          <w:szCs w:val="20"/>
        </w:rPr>
        <w:tab/>
      </w:r>
      <w:r w:rsidR="00AF0F22" w:rsidRPr="00FE33D8">
        <w:rPr>
          <w:rFonts w:ascii="Arial" w:eastAsia="+mn-ea" w:hAnsi="Arial" w:cs="Arial"/>
          <w:color w:val="000000"/>
          <w:kern w:val="24"/>
          <w:sz w:val="20"/>
          <w:szCs w:val="20"/>
        </w:rPr>
        <w:t>Please include individual or corporate name</w:t>
      </w:r>
    </w:p>
    <w:tbl>
      <w:tblPr>
        <w:tblStyle w:val="TableGrid"/>
        <w:tblW w:w="7083" w:type="dxa"/>
        <w:tblLayout w:type="fixed"/>
        <w:tblLook w:val="04A0" w:firstRow="1" w:lastRow="0" w:firstColumn="1" w:lastColumn="0" w:noHBand="0" w:noVBand="1"/>
      </w:tblPr>
      <w:tblGrid>
        <w:gridCol w:w="2383"/>
        <w:gridCol w:w="2834"/>
        <w:gridCol w:w="1866"/>
      </w:tblGrid>
      <w:tr w:rsidR="00F221AA" w:rsidRPr="00AF0F22" w14:paraId="20C6F220" w14:textId="77777777" w:rsidTr="00F221AA">
        <w:trPr>
          <w:trHeight w:val="712"/>
        </w:trPr>
        <w:tc>
          <w:tcPr>
            <w:tcW w:w="2383" w:type="dxa"/>
            <w:tcBorders>
              <w:bottom w:val="single" w:sz="4" w:space="0" w:color="auto"/>
            </w:tcBorders>
            <w:shd w:val="clear" w:color="auto" w:fill="F2F2F2" w:themeFill="background1" w:themeFillShade="F2"/>
            <w:hideMark/>
          </w:tcPr>
          <w:p w14:paraId="45551EE8" w14:textId="77777777" w:rsidR="00F221AA" w:rsidRPr="00AF0F22" w:rsidRDefault="00F221AA" w:rsidP="00FD69D3">
            <w:pPr>
              <w:spacing w:before="60"/>
              <w:textAlignment w:val="baseline"/>
              <w:rPr>
                <w:rFonts w:ascii="Arial" w:hAnsi="Arial" w:cs="Arial"/>
                <w:sz w:val="36"/>
                <w:szCs w:val="36"/>
              </w:rPr>
            </w:pPr>
            <w:r w:rsidRPr="00AF0F22">
              <w:rPr>
                <w:rFonts w:ascii="Arial" w:eastAsiaTheme="minorEastAsia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 xml:space="preserve">Membership </w:t>
            </w:r>
            <w:r>
              <w:rPr>
                <w:rFonts w:ascii="Arial" w:eastAsiaTheme="minorEastAsia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Category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D8F93B4" w14:textId="77777777" w:rsidR="00F221AA" w:rsidRPr="00AF0F22" w:rsidRDefault="00F221AA" w:rsidP="00FD69D3">
            <w:pPr>
              <w:spacing w:before="60"/>
              <w:textAlignment w:val="baseline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Criteria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8225009" w14:textId="77777777" w:rsidR="00F221AA" w:rsidRDefault="00F221AA" w:rsidP="00FD69D3">
            <w:pPr>
              <w:spacing w:before="60"/>
              <w:jc w:val="center"/>
              <w:textAlignment w:val="baseline"/>
              <w:rPr>
                <w:rFonts w:ascii="Arial" w:eastAsiaTheme="minorEastAsia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 xml:space="preserve">Australian </w:t>
            </w:r>
            <w:r w:rsidRPr="00AF0F22">
              <w:rPr>
                <w:rFonts w:ascii="Arial" w:eastAsiaTheme="minorEastAsia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Membership</w:t>
            </w:r>
          </w:p>
          <w:p w14:paraId="176535A0" w14:textId="77777777" w:rsidR="00F221AA" w:rsidRPr="00AF0F22" w:rsidRDefault="00F221AA" w:rsidP="00FD69D3">
            <w:pPr>
              <w:spacing w:before="60"/>
              <w:jc w:val="center"/>
              <w:textAlignment w:val="baseline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Fees</w:t>
            </w:r>
            <w:r w:rsidRPr="00AF0F22">
              <w:rPr>
                <w:rFonts w:ascii="Arial" w:eastAsiaTheme="minorEastAsia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 xml:space="preserve"> (</w:t>
            </w:r>
            <w:r>
              <w:rPr>
                <w:rFonts w:ascii="Arial" w:eastAsiaTheme="minorEastAsia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US</w:t>
            </w:r>
            <w:r w:rsidRPr="00AF0F22">
              <w:rPr>
                <w:rFonts w:ascii="Arial" w:eastAsiaTheme="minorEastAsia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D$)</w:t>
            </w:r>
          </w:p>
        </w:tc>
      </w:tr>
      <w:tr w:rsidR="00F221AA" w:rsidRPr="00AF0F22" w14:paraId="360106A6" w14:textId="77777777" w:rsidTr="00F221AA">
        <w:trPr>
          <w:trHeight w:val="48"/>
        </w:trPr>
        <w:tc>
          <w:tcPr>
            <w:tcW w:w="7083" w:type="dxa"/>
            <w:gridSpan w:val="3"/>
            <w:tcBorders>
              <w:top w:val="single" w:sz="4" w:space="0" w:color="auto"/>
            </w:tcBorders>
            <w:shd w:val="clear" w:color="auto" w:fill="FFE0CC" w:themeFill="accent1" w:themeFillTint="33"/>
          </w:tcPr>
          <w:p w14:paraId="0B43758B" w14:textId="77777777" w:rsidR="00F221AA" w:rsidRPr="00AF0F22" w:rsidRDefault="00F221AA" w:rsidP="00FD69D3">
            <w:pPr>
              <w:pStyle w:val="BodyText"/>
              <w:spacing w:before="0"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AF0F22">
              <w:rPr>
                <w:rFonts w:ascii="Arial" w:eastAsiaTheme="minorEastAsia" w:hAnsi="Arial" w:cs="Arial"/>
                <w:b/>
                <w:color w:val="000000" w:themeColor="text1"/>
                <w:kern w:val="24"/>
                <w:sz w:val="18"/>
                <w:szCs w:val="18"/>
              </w:rPr>
              <w:t>Individual Membership Categories</w:t>
            </w:r>
          </w:p>
        </w:tc>
      </w:tr>
      <w:tr w:rsidR="00F221AA" w:rsidRPr="00782585" w14:paraId="47EEBC8B" w14:textId="77777777" w:rsidTr="00F221AA">
        <w:trPr>
          <w:trHeight w:val="201"/>
        </w:trPr>
        <w:tc>
          <w:tcPr>
            <w:tcW w:w="2383" w:type="dxa"/>
            <w:tcBorders>
              <w:bottom w:val="single" w:sz="4" w:space="0" w:color="auto"/>
            </w:tcBorders>
          </w:tcPr>
          <w:p w14:paraId="6068EE23" w14:textId="77777777" w:rsidR="00F221AA" w:rsidRPr="00782585" w:rsidRDefault="00F221AA" w:rsidP="00FD69D3">
            <w:pPr>
              <w:pStyle w:val="NormalWeb"/>
              <w:spacing w:before="6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>Individual (Full Member)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49AC5" w14:textId="77777777" w:rsidR="00F221AA" w:rsidRPr="00782585" w:rsidRDefault="00F221AA" w:rsidP="00FD69D3">
            <w:pPr>
              <w:pStyle w:val="BodyText"/>
              <w:spacing w:before="0"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F0F22">
              <w:rPr>
                <w:rFonts w:ascii="Arial" w:hAnsi="Arial" w:cs="Arial"/>
                <w:sz w:val="18"/>
                <w:szCs w:val="18"/>
              </w:rPr>
              <w:t>Individual persons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23A2D" w14:textId="77777777" w:rsidR="00F221AA" w:rsidRDefault="00F221AA" w:rsidP="00FD69D3">
            <w:pPr>
              <w:pStyle w:val="NormalWeb"/>
              <w:spacing w:before="60" w:beforeAutospacing="0" w:after="0" w:afterAutospacing="0"/>
              <w:jc w:val="center"/>
              <w:textAlignment w:val="baseline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>100</w:t>
            </w:r>
          </w:p>
        </w:tc>
      </w:tr>
      <w:tr w:rsidR="00F221AA" w:rsidRPr="00AF0F22" w14:paraId="7710F3C5" w14:textId="77777777" w:rsidTr="00F221AA">
        <w:trPr>
          <w:trHeight w:val="135"/>
        </w:trPr>
        <w:tc>
          <w:tcPr>
            <w:tcW w:w="7083" w:type="dxa"/>
            <w:gridSpan w:val="3"/>
            <w:shd w:val="clear" w:color="auto" w:fill="FFE0CC" w:themeFill="accent1" w:themeFillTint="33"/>
          </w:tcPr>
          <w:p w14:paraId="2CC4056D" w14:textId="77777777" w:rsidR="00F221AA" w:rsidRPr="00AF0F22" w:rsidRDefault="00F221AA" w:rsidP="00FD69D3">
            <w:pPr>
              <w:pStyle w:val="BodyText"/>
              <w:spacing w:before="0"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AF0F22">
              <w:rPr>
                <w:rFonts w:ascii="Arial" w:eastAsiaTheme="minorEastAsia" w:hAnsi="Arial" w:cs="Arial"/>
                <w:b/>
                <w:color w:val="000000" w:themeColor="text1"/>
                <w:kern w:val="24"/>
                <w:sz w:val="18"/>
                <w:szCs w:val="18"/>
              </w:rPr>
              <w:t>Corporate Membership Categories</w:t>
            </w:r>
          </w:p>
        </w:tc>
      </w:tr>
      <w:tr w:rsidR="00F221AA" w:rsidRPr="00782585" w14:paraId="007AF6AB" w14:textId="77777777" w:rsidTr="00F221AA">
        <w:trPr>
          <w:trHeight w:val="201"/>
        </w:trPr>
        <w:tc>
          <w:tcPr>
            <w:tcW w:w="2383" w:type="dxa"/>
            <w:tcBorders>
              <w:top w:val="single" w:sz="4" w:space="0" w:color="auto"/>
            </w:tcBorders>
          </w:tcPr>
          <w:p w14:paraId="6064D037" w14:textId="77777777" w:rsidR="00F221AA" w:rsidRPr="00782585" w:rsidRDefault="00F221AA" w:rsidP="00FD69D3">
            <w:pPr>
              <w:pStyle w:val="NormalWeb"/>
              <w:spacing w:before="6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>Corporate – SME &amp; Institutional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4AD5E" w14:textId="77777777" w:rsidR="00F221AA" w:rsidRPr="00782585" w:rsidRDefault="006747F4" w:rsidP="00FD69D3">
            <w:pPr>
              <w:pStyle w:val="BodyText"/>
              <w:spacing w:before="0"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747F4">
              <w:rPr>
                <w:rFonts w:ascii="Arial" w:hAnsi="Arial" w:cs="Arial"/>
                <w:sz w:val="18"/>
                <w:szCs w:val="18"/>
              </w:rPr>
              <w:t>Public or private corporate entities less than 25 employees, not-for-profit entities &amp; academic institutions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BAB64" w14:textId="77777777" w:rsidR="00F221AA" w:rsidRDefault="00F221AA" w:rsidP="00FD69D3">
            <w:pPr>
              <w:pStyle w:val="NormalWeb"/>
              <w:spacing w:before="60" w:beforeAutospacing="0" w:after="0" w:afterAutospacing="0"/>
              <w:jc w:val="center"/>
              <w:textAlignment w:val="baseline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>200</w:t>
            </w:r>
          </w:p>
        </w:tc>
      </w:tr>
      <w:tr w:rsidR="00F221AA" w:rsidRPr="00782585" w14:paraId="4684D34B" w14:textId="77777777" w:rsidTr="00F221AA">
        <w:trPr>
          <w:trHeight w:val="213"/>
        </w:trPr>
        <w:tc>
          <w:tcPr>
            <w:tcW w:w="2383" w:type="dxa"/>
          </w:tcPr>
          <w:p w14:paraId="0855C1B6" w14:textId="77777777" w:rsidR="00F221AA" w:rsidRPr="00782585" w:rsidRDefault="00F221AA" w:rsidP="00FD69D3">
            <w:pPr>
              <w:pStyle w:val="NormalWeb"/>
              <w:spacing w:before="6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782585"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 xml:space="preserve">Corporate 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1073" w14:textId="77777777" w:rsidR="00F221AA" w:rsidRPr="00782585" w:rsidRDefault="006747F4" w:rsidP="00FD69D3">
            <w:pPr>
              <w:pStyle w:val="BodyText"/>
              <w:spacing w:before="0"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747F4">
              <w:rPr>
                <w:rFonts w:ascii="Arial" w:hAnsi="Arial" w:cs="Arial"/>
                <w:sz w:val="18"/>
                <w:szCs w:val="18"/>
              </w:rPr>
              <w:t>Public or private corporate entities with 25+ employees or annual revenue of $1m+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4ECFF" w14:textId="77777777" w:rsidR="00F221AA" w:rsidRDefault="00F221AA" w:rsidP="00FD69D3">
            <w:pPr>
              <w:pStyle w:val="NormalWeb"/>
              <w:spacing w:before="60" w:beforeAutospacing="0" w:after="0" w:afterAutospacing="0"/>
              <w:jc w:val="center"/>
              <w:textAlignment w:val="baseline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>500</w:t>
            </w:r>
          </w:p>
        </w:tc>
      </w:tr>
      <w:tr w:rsidR="00F221AA" w:rsidRPr="00782585" w14:paraId="3870E2E1" w14:textId="77777777" w:rsidTr="006747F4">
        <w:trPr>
          <w:trHeight w:val="170"/>
        </w:trPr>
        <w:tc>
          <w:tcPr>
            <w:tcW w:w="2383" w:type="dxa"/>
          </w:tcPr>
          <w:p w14:paraId="70AACA39" w14:textId="77777777" w:rsidR="00F221AA" w:rsidRPr="00782585" w:rsidRDefault="00F221AA" w:rsidP="00FD69D3">
            <w:pPr>
              <w:pStyle w:val="NormalWeb"/>
              <w:spacing w:before="6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782585"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>Premium Corporate</w:t>
            </w:r>
            <w:r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>*</w:t>
            </w:r>
            <w:r w:rsidRPr="00782585"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CCEB6" w14:textId="77777777" w:rsidR="00F221AA" w:rsidRPr="00782585" w:rsidRDefault="006747F4" w:rsidP="00FD69D3">
            <w:pPr>
              <w:pStyle w:val="BodyText"/>
              <w:spacing w:before="0"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747F4">
              <w:rPr>
                <w:rFonts w:ascii="Arial" w:hAnsi="Arial" w:cs="Arial"/>
                <w:sz w:val="18"/>
                <w:szCs w:val="18"/>
              </w:rPr>
              <w:t>Public or private corporate entities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30C6F" w14:textId="77777777" w:rsidR="00F221AA" w:rsidRDefault="00F221AA" w:rsidP="00FD69D3">
            <w:pPr>
              <w:pStyle w:val="NormalWeb"/>
              <w:spacing w:before="60" w:beforeAutospacing="0" w:after="0" w:afterAutospacing="0"/>
              <w:jc w:val="center"/>
              <w:textAlignment w:val="baseline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>3,000</w:t>
            </w:r>
          </w:p>
        </w:tc>
      </w:tr>
    </w:tbl>
    <w:p w14:paraId="5DBCA26F" w14:textId="77777777" w:rsidR="00E9097A" w:rsidRDefault="00E9097A" w:rsidP="006D5B36">
      <w:pPr>
        <w:pStyle w:val="BodyText"/>
        <w:pBdr>
          <w:bottom w:val="single" w:sz="6" w:space="1" w:color="auto"/>
        </w:pBdr>
        <w:spacing w:before="0" w:after="0" w:line="240" w:lineRule="auto"/>
        <w:rPr>
          <w:rFonts w:ascii="Arial" w:hAnsi="Arial" w:cs="Arial"/>
          <w:b/>
          <w:sz w:val="28"/>
          <w:szCs w:val="20"/>
        </w:rPr>
      </w:pPr>
    </w:p>
    <w:tbl>
      <w:tblPr>
        <w:tblStyle w:val="TableGrid"/>
        <w:tblW w:w="11064" w:type="dxa"/>
        <w:tblInd w:w="-863" w:type="dxa"/>
        <w:tblLayout w:type="fixed"/>
        <w:tblLook w:val="04A0" w:firstRow="1" w:lastRow="0" w:firstColumn="1" w:lastColumn="0" w:noHBand="0" w:noVBand="1"/>
      </w:tblPr>
      <w:tblGrid>
        <w:gridCol w:w="1348"/>
        <w:gridCol w:w="1353"/>
        <w:gridCol w:w="1013"/>
        <w:gridCol w:w="1255"/>
        <w:gridCol w:w="1418"/>
        <w:gridCol w:w="1134"/>
        <w:gridCol w:w="1275"/>
        <w:gridCol w:w="1134"/>
        <w:gridCol w:w="1134"/>
      </w:tblGrid>
      <w:tr w:rsidR="009911C2" w:rsidRPr="00AF0F22" w14:paraId="634D9BA9" w14:textId="77777777" w:rsidTr="009911C2">
        <w:trPr>
          <w:trHeight w:val="340"/>
        </w:trPr>
        <w:tc>
          <w:tcPr>
            <w:tcW w:w="1348" w:type="dxa"/>
            <w:shd w:val="clear" w:color="auto" w:fill="F2F2F2" w:themeFill="background1" w:themeFillShade="F2"/>
            <w:hideMark/>
          </w:tcPr>
          <w:p w14:paraId="28B06E38" w14:textId="77777777" w:rsidR="00F221AA" w:rsidRPr="00AF0F22" w:rsidRDefault="00F221AA" w:rsidP="00FD69D3">
            <w:pPr>
              <w:spacing w:before="60"/>
              <w:textAlignment w:val="baseline"/>
              <w:rPr>
                <w:rFonts w:ascii="Arial" w:hAnsi="Arial" w:cs="Arial"/>
                <w:sz w:val="36"/>
                <w:szCs w:val="36"/>
              </w:rPr>
            </w:pPr>
            <w:r w:rsidRPr="00AF0F22">
              <w:rPr>
                <w:rFonts w:ascii="Arial" w:eastAsiaTheme="minorEastAsia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Membership</w:t>
            </w:r>
            <w:r>
              <w:rPr>
                <w:rFonts w:ascii="Arial" w:eastAsiaTheme="minorEastAsia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 xml:space="preserve"> Offering</w:t>
            </w:r>
          </w:p>
        </w:tc>
        <w:tc>
          <w:tcPr>
            <w:tcW w:w="1353" w:type="dxa"/>
            <w:shd w:val="clear" w:color="auto" w:fill="F2F2F2" w:themeFill="background1" w:themeFillShade="F2"/>
            <w:hideMark/>
          </w:tcPr>
          <w:p w14:paraId="1381116B" w14:textId="77777777" w:rsidR="00F221AA" w:rsidRDefault="00F221AA" w:rsidP="00FD69D3">
            <w:pPr>
              <w:pStyle w:val="NormalWeb"/>
              <w:spacing w:before="60" w:beforeAutospacing="0" w:after="0" w:afterAutospacing="0"/>
              <w:jc w:val="center"/>
              <w:textAlignment w:val="baseline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Access to Industry Briefings and Publications</w:t>
            </w:r>
          </w:p>
        </w:tc>
        <w:tc>
          <w:tcPr>
            <w:tcW w:w="1013" w:type="dxa"/>
            <w:shd w:val="clear" w:color="auto" w:fill="F2F2F2" w:themeFill="background1" w:themeFillShade="F2"/>
            <w:hideMark/>
          </w:tcPr>
          <w:p w14:paraId="5985FCC1" w14:textId="77777777" w:rsidR="00F221AA" w:rsidRDefault="00F221AA" w:rsidP="00FD69D3">
            <w:pPr>
              <w:pStyle w:val="NormalWeb"/>
              <w:spacing w:before="60" w:beforeAutospacing="0" w:after="0" w:afterAutospacing="0"/>
              <w:jc w:val="center"/>
              <w:textAlignment w:val="baseline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Invite to General Events</w:t>
            </w:r>
          </w:p>
        </w:tc>
        <w:tc>
          <w:tcPr>
            <w:tcW w:w="1255" w:type="dxa"/>
            <w:shd w:val="clear" w:color="auto" w:fill="F2F2F2" w:themeFill="background1" w:themeFillShade="F2"/>
            <w:hideMark/>
          </w:tcPr>
          <w:p w14:paraId="043E4B83" w14:textId="77777777" w:rsidR="00F221AA" w:rsidRDefault="00F221AA" w:rsidP="00FD69D3">
            <w:pPr>
              <w:pStyle w:val="NormalWeb"/>
              <w:spacing w:before="60" w:beforeAutospacing="0" w:after="0" w:afterAutospacing="0"/>
              <w:jc w:val="center"/>
              <w:textAlignment w:val="baseline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Invite to Exclusive Events &amp; Delegations</w:t>
            </w:r>
          </w:p>
        </w:tc>
        <w:tc>
          <w:tcPr>
            <w:tcW w:w="1418" w:type="dxa"/>
            <w:shd w:val="clear" w:color="auto" w:fill="F2F2F2" w:themeFill="background1" w:themeFillShade="F2"/>
            <w:hideMark/>
          </w:tcPr>
          <w:p w14:paraId="64E39A6F" w14:textId="77777777" w:rsidR="00F221AA" w:rsidRDefault="00F221AA" w:rsidP="00FD69D3">
            <w:pPr>
              <w:pStyle w:val="NormalWeb"/>
              <w:spacing w:before="60" w:beforeAutospacing="0" w:after="0" w:afterAutospacing="0"/>
              <w:jc w:val="center"/>
              <w:textAlignment w:val="baseline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Participation in Industry Working Groups &amp; Committees</w:t>
            </w:r>
          </w:p>
        </w:tc>
        <w:tc>
          <w:tcPr>
            <w:tcW w:w="1134" w:type="dxa"/>
            <w:shd w:val="clear" w:color="auto" w:fill="F2F2F2" w:themeFill="background1" w:themeFillShade="F2"/>
            <w:hideMark/>
          </w:tcPr>
          <w:p w14:paraId="0AA876DC" w14:textId="77777777" w:rsidR="00F221AA" w:rsidRDefault="00F221AA" w:rsidP="00FD69D3">
            <w:pPr>
              <w:pStyle w:val="NormalWeb"/>
              <w:spacing w:before="60" w:beforeAutospacing="0" w:after="0" w:afterAutospacing="0"/>
              <w:jc w:val="center"/>
              <w:textAlignment w:val="baseline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Corporate Logo on Chamber Website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7BE483ED" w14:textId="77777777" w:rsidR="00F221AA" w:rsidRDefault="009911C2" w:rsidP="00FD69D3">
            <w:pPr>
              <w:pStyle w:val="NormalWeb"/>
              <w:spacing w:before="60" w:beforeAutospacing="0" w:after="0" w:afterAutospacing="0"/>
              <w:jc w:val="center"/>
              <w:textAlignment w:val="baseline"/>
              <w:rPr>
                <w:rFonts w:ascii="Arial" w:eastAsiaTheme="minorEastAsia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</w:pPr>
            <w:r w:rsidRPr="009911C2">
              <w:rPr>
                <w:rFonts w:ascii="Arial" w:eastAsiaTheme="minorEastAsia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Free Advertising in Communications Material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08A6092C" w14:textId="77777777" w:rsidR="00F221AA" w:rsidRDefault="009911C2" w:rsidP="00FD69D3">
            <w:pPr>
              <w:pStyle w:val="NormalWeb"/>
              <w:spacing w:before="60" w:beforeAutospacing="0" w:after="0" w:afterAutospacing="0"/>
              <w:jc w:val="center"/>
              <w:textAlignment w:val="baseline"/>
              <w:rPr>
                <w:rFonts w:ascii="Arial" w:eastAsiaTheme="minorEastAsia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</w:pPr>
            <w:r w:rsidRPr="009911C2">
              <w:rPr>
                <w:rFonts w:ascii="Arial" w:eastAsiaTheme="minorEastAsia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Membership applied to all employees of the company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64BA8A04" w14:textId="77777777" w:rsidR="00F221AA" w:rsidRDefault="009911C2" w:rsidP="00FD69D3">
            <w:pPr>
              <w:pStyle w:val="NormalWeb"/>
              <w:spacing w:before="60" w:beforeAutospacing="0" w:after="0" w:afterAutospacing="0"/>
              <w:jc w:val="center"/>
              <w:textAlignment w:val="baseline"/>
              <w:rPr>
                <w:rFonts w:ascii="Arial" w:eastAsiaTheme="minorEastAsia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</w:pPr>
            <w:r w:rsidRPr="009911C2">
              <w:rPr>
                <w:rFonts w:ascii="Arial" w:eastAsiaTheme="minorEastAsia" w:hAnsi="Arial" w:cs="Arial"/>
                <w:b/>
                <w:bCs/>
                <w:color w:val="000000" w:themeColor="text1"/>
                <w:kern w:val="24"/>
                <w:sz w:val="18"/>
                <w:szCs w:val="18"/>
              </w:rPr>
              <w:t>Discounts at A-MCC supported Conferences and Events</w:t>
            </w:r>
          </w:p>
        </w:tc>
      </w:tr>
      <w:tr w:rsidR="00F221AA" w:rsidRPr="00AF0F22" w14:paraId="53C0767C" w14:textId="77777777" w:rsidTr="009911C2">
        <w:trPr>
          <w:trHeight w:val="46"/>
        </w:trPr>
        <w:tc>
          <w:tcPr>
            <w:tcW w:w="7521" w:type="dxa"/>
            <w:gridSpan w:val="6"/>
            <w:shd w:val="clear" w:color="auto" w:fill="FFE0CC" w:themeFill="accent1" w:themeFillTint="33"/>
          </w:tcPr>
          <w:p w14:paraId="335984ED" w14:textId="77777777" w:rsidR="00F221AA" w:rsidRPr="00AF0F22" w:rsidRDefault="00F221AA" w:rsidP="00FD69D3">
            <w:pPr>
              <w:pStyle w:val="BodyText"/>
              <w:spacing w:before="0"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AF0F22">
              <w:rPr>
                <w:rFonts w:ascii="Arial" w:eastAsiaTheme="minorEastAsia" w:hAnsi="Arial" w:cs="Arial"/>
                <w:b/>
                <w:color w:val="000000" w:themeColor="text1"/>
                <w:kern w:val="24"/>
                <w:sz w:val="18"/>
                <w:szCs w:val="18"/>
              </w:rPr>
              <w:t>Individual Membership Categories</w:t>
            </w:r>
          </w:p>
        </w:tc>
        <w:tc>
          <w:tcPr>
            <w:tcW w:w="1275" w:type="dxa"/>
            <w:shd w:val="clear" w:color="auto" w:fill="FFE0CC" w:themeFill="accent1" w:themeFillTint="33"/>
          </w:tcPr>
          <w:p w14:paraId="0C4D4C78" w14:textId="77777777" w:rsidR="00F221AA" w:rsidRPr="00AF0F22" w:rsidRDefault="00F221AA" w:rsidP="00FD69D3">
            <w:pPr>
              <w:pStyle w:val="BodyText"/>
              <w:spacing w:before="0" w:after="0" w:line="240" w:lineRule="auto"/>
              <w:rPr>
                <w:rFonts w:ascii="Arial" w:eastAsiaTheme="minorEastAsia" w:hAnsi="Arial" w:cs="Arial"/>
                <w:b/>
                <w:color w:val="000000" w:themeColor="text1"/>
                <w:kern w:val="24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E0CC" w:themeFill="accent1" w:themeFillTint="33"/>
          </w:tcPr>
          <w:p w14:paraId="0C7B5F4E" w14:textId="77777777" w:rsidR="00F221AA" w:rsidRPr="00AF0F22" w:rsidRDefault="00F221AA" w:rsidP="00FD69D3">
            <w:pPr>
              <w:pStyle w:val="BodyText"/>
              <w:spacing w:before="0" w:after="0" w:line="240" w:lineRule="auto"/>
              <w:rPr>
                <w:rFonts w:ascii="Arial" w:eastAsiaTheme="minorEastAsia" w:hAnsi="Arial" w:cs="Arial"/>
                <w:b/>
                <w:color w:val="000000" w:themeColor="text1"/>
                <w:kern w:val="24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E0CC" w:themeFill="accent1" w:themeFillTint="33"/>
          </w:tcPr>
          <w:p w14:paraId="7403E04A" w14:textId="77777777" w:rsidR="00F221AA" w:rsidRPr="00AF0F22" w:rsidRDefault="00F221AA" w:rsidP="00FD69D3">
            <w:pPr>
              <w:pStyle w:val="BodyText"/>
              <w:spacing w:before="0" w:after="0" w:line="240" w:lineRule="auto"/>
              <w:rPr>
                <w:rFonts w:ascii="Arial" w:eastAsiaTheme="minorEastAsia" w:hAnsi="Arial" w:cs="Arial"/>
                <w:b/>
                <w:color w:val="000000" w:themeColor="text1"/>
                <w:kern w:val="24"/>
                <w:sz w:val="18"/>
                <w:szCs w:val="18"/>
              </w:rPr>
            </w:pPr>
          </w:p>
        </w:tc>
      </w:tr>
      <w:tr w:rsidR="009911C2" w:rsidRPr="00AF0F22" w14:paraId="40EF0949" w14:textId="77777777" w:rsidTr="00F3431B">
        <w:trPr>
          <w:trHeight w:val="142"/>
        </w:trPr>
        <w:tc>
          <w:tcPr>
            <w:tcW w:w="1348" w:type="dxa"/>
          </w:tcPr>
          <w:p w14:paraId="198E59C7" w14:textId="77777777" w:rsidR="00F221AA" w:rsidRPr="00782585" w:rsidRDefault="00F221AA" w:rsidP="00FD69D3">
            <w:pPr>
              <w:pStyle w:val="NormalWeb"/>
              <w:spacing w:before="6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>Individual (Full Member)</w:t>
            </w:r>
          </w:p>
        </w:tc>
        <w:tc>
          <w:tcPr>
            <w:tcW w:w="1353" w:type="dxa"/>
            <w:vAlign w:val="center"/>
          </w:tcPr>
          <w:p w14:paraId="0516DBE6" w14:textId="77777777" w:rsidR="00F221AA" w:rsidRPr="00AF0F22" w:rsidRDefault="00F221AA" w:rsidP="00FD69D3">
            <w:pPr>
              <w:pStyle w:val="NormalWeb"/>
              <w:spacing w:before="6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36"/>
              </w:rPr>
            </w:pPr>
            <w:r w:rsidRPr="00AF0F22">
              <w:rPr>
                <w:rFonts w:ascii="Wingdings 2" w:eastAsiaTheme="minorEastAsia" w:hAnsi="Wingdings 2" w:cs="Arial"/>
                <w:color w:val="000000" w:themeColor="text1"/>
                <w:kern w:val="24"/>
                <w:sz w:val="20"/>
                <w:szCs w:val="28"/>
              </w:rPr>
              <w:t></w:t>
            </w:r>
          </w:p>
        </w:tc>
        <w:tc>
          <w:tcPr>
            <w:tcW w:w="1013" w:type="dxa"/>
            <w:vAlign w:val="center"/>
          </w:tcPr>
          <w:p w14:paraId="58FEA74C" w14:textId="77777777" w:rsidR="00F221AA" w:rsidRPr="00AF0F22" w:rsidRDefault="00F221AA" w:rsidP="00FD69D3">
            <w:pPr>
              <w:pStyle w:val="NormalWeb"/>
              <w:spacing w:before="6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36"/>
              </w:rPr>
            </w:pPr>
            <w:r w:rsidRPr="00AF0F22">
              <w:rPr>
                <w:rFonts w:ascii="Wingdings 2" w:eastAsiaTheme="minorEastAsia" w:hAnsi="Wingdings 2" w:cs="Arial"/>
                <w:color w:val="000000" w:themeColor="text1"/>
                <w:kern w:val="24"/>
                <w:sz w:val="20"/>
                <w:szCs w:val="28"/>
              </w:rPr>
              <w:t></w:t>
            </w:r>
          </w:p>
        </w:tc>
        <w:tc>
          <w:tcPr>
            <w:tcW w:w="1255" w:type="dxa"/>
            <w:vAlign w:val="center"/>
          </w:tcPr>
          <w:p w14:paraId="3C64F6E9" w14:textId="77777777" w:rsidR="00F221AA" w:rsidRPr="00AF0F22" w:rsidRDefault="00F221AA" w:rsidP="00FD69D3">
            <w:pPr>
              <w:pStyle w:val="NormalWeb"/>
              <w:spacing w:before="60" w:beforeAutospacing="0" w:after="0" w:afterAutospacing="0"/>
              <w:jc w:val="center"/>
              <w:textAlignment w:val="baseline"/>
              <w:rPr>
                <w:rFonts w:ascii="Arial" w:hAnsi="Arial" w:cs="Arial"/>
                <w:sz w:val="18"/>
                <w:szCs w:val="36"/>
              </w:rPr>
            </w:pPr>
            <w:r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>n/a</w:t>
            </w:r>
          </w:p>
        </w:tc>
        <w:tc>
          <w:tcPr>
            <w:tcW w:w="1418" w:type="dxa"/>
            <w:vAlign w:val="center"/>
          </w:tcPr>
          <w:p w14:paraId="08611C7E" w14:textId="77777777" w:rsidR="00F221AA" w:rsidRPr="00AF0F22" w:rsidRDefault="00F221AA" w:rsidP="00FD69D3">
            <w:pPr>
              <w:pStyle w:val="NormalWeb"/>
              <w:spacing w:before="60" w:beforeAutospacing="0" w:after="0" w:afterAutospacing="0"/>
              <w:jc w:val="center"/>
              <w:textAlignment w:val="baseline"/>
              <w:rPr>
                <w:rFonts w:ascii="Arial" w:hAnsi="Arial" w:cs="Arial"/>
                <w:sz w:val="18"/>
                <w:szCs w:val="36"/>
              </w:rPr>
            </w:pPr>
            <w:r w:rsidRPr="00AF0F22"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>n/a</w:t>
            </w:r>
          </w:p>
        </w:tc>
        <w:tc>
          <w:tcPr>
            <w:tcW w:w="1134" w:type="dxa"/>
            <w:vAlign w:val="center"/>
          </w:tcPr>
          <w:p w14:paraId="108ECB11" w14:textId="77777777" w:rsidR="00F221AA" w:rsidRPr="00AF0F22" w:rsidRDefault="00F221AA" w:rsidP="00FD69D3">
            <w:pPr>
              <w:pStyle w:val="NormalWeb"/>
              <w:spacing w:before="60" w:beforeAutospacing="0" w:after="0" w:afterAutospacing="0"/>
              <w:jc w:val="center"/>
              <w:textAlignment w:val="baseline"/>
              <w:rPr>
                <w:rFonts w:ascii="Arial" w:hAnsi="Arial" w:cs="Arial"/>
                <w:sz w:val="18"/>
                <w:szCs w:val="36"/>
              </w:rPr>
            </w:pPr>
            <w:r w:rsidRPr="00AF0F22"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>n/a</w:t>
            </w:r>
          </w:p>
        </w:tc>
        <w:tc>
          <w:tcPr>
            <w:tcW w:w="1275" w:type="dxa"/>
            <w:vAlign w:val="center"/>
          </w:tcPr>
          <w:p w14:paraId="511114FB" w14:textId="77777777" w:rsidR="00F221AA" w:rsidRPr="00AF0F22" w:rsidRDefault="00F3431B" w:rsidP="00F3431B">
            <w:pPr>
              <w:pStyle w:val="NormalWeb"/>
              <w:spacing w:before="60" w:beforeAutospacing="0" w:after="0" w:afterAutospacing="0"/>
              <w:jc w:val="center"/>
              <w:textAlignment w:val="baseline"/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</w:pPr>
            <w:r w:rsidRPr="00AF0F22"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>n/a</w:t>
            </w:r>
          </w:p>
        </w:tc>
        <w:tc>
          <w:tcPr>
            <w:tcW w:w="1134" w:type="dxa"/>
            <w:vAlign w:val="center"/>
          </w:tcPr>
          <w:p w14:paraId="175EB7CE" w14:textId="77777777" w:rsidR="00F221AA" w:rsidRPr="00AF0F22" w:rsidRDefault="00F3431B" w:rsidP="00F3431B">
            <w:pPr>
              <w:pStyle w:val="NormalWeb"/>
              <w:spacing w:before="60" w:beforeAutospacing="0" w:after="0" w:afterAutospacing="0"/>
              <w:jc w:val="center"/>
              <w:textAlignment w:val="baseline"/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</w:pPr>
            <w:r w:rsidRPr="00AF0F22"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>n/a</w:t>
            </w:r>
          </w:p>
        </w:tc>
        <w:tc>
          <w:tcPr>
            <w:tcW w:w="1134" w:type="dxa"/>
            <w:vAlign w:val="center"/>
          </w:tcPr>
          <w:p w14:paraId="27BE0C6A" w14:textId="77777777" w:rsidR="00F221AA" w:rsidRPr="00AF0F22" w:rsidRDefault="00F3431B" w:rsidP="00F3431B">
            <w:pPr>
              <w:pStyle w:val="NormalWeb"/>
              <w:spacing w:before="60" w:beforeAutospacing="0" w:after="0" w:afterAutospacing="0"/>
              <w:jc w:val="center"/>
              <w:textAlignment w:val="baseline"/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</w:pPr>
            <w:r w:rsidRPr="00AF0F22">
              <w:rPr>
                <w:rFonts w:ascii="Wingdings 2" w:eastAsiaTheme="minorEastAsia" w:hAnsi="Wingdings 2" w:cs="Arial"/>
                <w:color w:val="000000" w:themeColor="text1"/>
                <w:kern w:val="24"/>
                <w:sz w:val="20"/>
                <w:szCs w:val="28"/>
              </w:rPr>
              <w:t></w:t>
            </w:r>
          </w:p>
        </w:tc>
      </w:tr>
      <w:tr w:rsidR="00F221AA" w:rsidRPr="00AF0F22" w14:paraId="5DCA5334" w14:textId="77777777" w:rsidTr="00F3431B">
        <w:trPr>
          <w:trHeight w:val="142"/>
        </w:trPr>
        <w:tc>
          <w:tcPr>
            <w:tcW w:w="7521" w:type="dxa"/>
            <w:gridSpan w:val="6"/>
            <w:shd w:val="clear" w:color="auto" w:fill="FFE0CC" w:themeFill="accent1" w:themeFillTint="33"/>
          </w:tcPr>
          <w:p w14:paraId="2D441A00" w14:textId="77777777" w:rsidR="00F221AA" w:rsidRPr="00AF0F22" w:rsidRDefault="00F221AA" w:rsidP="00FD69D3">
            <w:pPr>
              <w:pStyle w:val="BodyText"/>
              <w:spacing w:before="0"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AF0F22">
              <w:rPr>
                <w:rFonts w:ascii="Arial" w:eastAsiaTheme="minorEastAsia" w:hAnsi="Arial" w:cs="Arial"/>
                <w:b/>
                <w:color w:val="000000" w:themeColor="text1"/>
                <w:kern w:val="24"/>
                <w:sz w:val="18"/>
                <w:szCs w:val="18"/>
              </w:rPr>
              <w:t>Corporate Membership Categories</w:t>
            </w:r>
          </w:p>
        </w:tc>
        <w:tc>
          <w:tcPr>
            <w:tcW w:w="1275" w:type="dxa"/>
            <w:shd w:val="clear" w:color="auto" w:fill="FFE0CC" w:themeFill="accent1" w:themeFillTint="33"/>
            <w:vAlign w:val="center"/>
          </w:tcPr>
          <w:p w14:paraId="28A63BBB" w14:textId="77777777" w:rsidR="00F221AA" w:rsidRPr="00AF0F22" w:rsidRDefault="00F221AA" w:rsidP="00F3431B">
            <w:pPr>
              <w:pStyle w:val="BodyText"/>
              <w:spacing w:before="0" w:after="0" w:line="240" w:lineRule="auto"/>
              <w:jc w:val="center"/>
              <w:rPr>
                <w:rFonts w:ascii="Arial" w:eastAsiaTheme="minorEastAsia" w:hAnsi="Arial" w:cs="Arial"/>
                <w:b/>
                <w:color w:val="000000" w:themeColor="text1"/>
                <w:kern w:val="24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E0CC" w:themeFill="accent1" w:themeFillTint="33"/>
            <w:vAlign w:val="center"/>
          </w:tcPr>
          <w:p w14:paraId="0C4E4496" w14:textId="77777777" w:rsidR="00F221AA" w:rsidRPr="00AF0F22" w:rsidRDefault="00F221AA" w:rsidP="00F3431B">
            <w:pPr>
              <w:pStyle w:val="BodyText"/>
              <w:spacing w:before="0" w:after="0" w:line="240" w:lineRule="auto"/>
              <w:jc w:val="center"/>
              <w:rPr>
                <w:rFonts w:ascii="Arial" w:eastAsiaTheme="minorEastAsia" w:hAnsi="Arial" w:cs="Arial"/>
                <w:b/>
                <w:color w:val="000000" w:themeColor="text1"/>
                <w:kern w:val="24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E0CC" w:themeFill="accent1" w:themeFillTint="33"/>
            <w:vAlign w:val="center"/>
          </w:tcPr>
          <w:p w14:paraId="31A9E531" w14:textId="77777777" w:rsidR="00F221AA" w:rsidRPr="00AF0F22" w:rsidRDefault="00F221AA" w:rsidP="00F3431B">
            <w:pPr>
              <w:pStyle w:val="BodyText"/>
              <w:spacing w:before="0" w:after="0" w:line="240" w:lineRule="auto"/>
              <w:jc w:val="center"/>
              <w:rPr>
                <w:rFonts w:ascii="Arial" w:eastAsiaTheme="minorEastAsia" w:hAnsi="Arial" w:cs="Arial"/>
                <w:b/>
                <w:color w:val="000000" w:themeColor="text1"/>
                <w:kern w:val="24"/>
                <w:sz w:val="18"/>
                <w:szCs w:val="18"/>
              </w:rPr>
            </w:pPr>
          </w:p>
        </w:tc>
      </w:tr>
      <w:tr w:rsidR="00F3431B" w:rsidRPr="00AF0F22" w14:paraId="287F4D26" w14:textId="77777777" w:rsidTr="00F3431B">
        <w:trPr>
          <w:trHeight w:val="142"/>
        </w:trPr>
        <w:tc>
          <w:tcPr>
            <w:tcW w:w="1348" w:type="dxa"/>
          </w:tcPr>
          <w:p w14:paraId="35E6D9E4" w14:textId="77777777" w:rsidR="00F3431B" w:rsidRPr="00782585" w:rsidRDefault="00F3431B" w:rsidP="00F3431B">
            <w:pPr>
              <w:pStyle w:val="NormalWeb"/>
              <w:spacing w:before="6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>Corporate – SME &amp; Institutional</w:t>
            </w:r>
          </w:p>
        </w:tc>
        <w:tc>
          <w:tcPr>
            <w:tcW w:w="1353" w:type="dxa"/>
            <w:vAlign w:val="center"/>
          </w:tcPr>
          <w:p w14:paraId="7441DE29" w14:textId="77777777" w:rsidR="00F3431B" w:rsidRPr="00AF0F22" w:rsidRDefault="00F3431B" w:rsidP="00F3431B">
            <w:pPr>
              <w:pStyle w:val="NormalWeb"/>
              <w:spacing w:before="6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36"/>
              </w:rPr>
            </w:pPr>
            <w:r w:rsidRPr="00AF0F22">
              <w:rPr>
                <w:rFonts w:ascii="Wingdings 2" w:eastAsiaTheme="minorEastAsia" w:hAnsi="Wingdings 2" w:cs="Arial"/>
                <w:color w:val="000000" w:themeColor="text1"/>
                <w:kern w:val="24"/>
                <w:sz w:val="20"/>
                <w:szCs w:val="28"/>
              </w:rPr>
              <w:t></w:t>
            </w:r>
          </w:p>
        </w:tc>
        <w:tc>
          <w:tcPr>
            <w:tcW w:w="1013" w:type="dxa"/>
            <w:vAlign w:val="center"/>
          </w:tcPr>
          <w:p w14:paraId="1DF4BF09" w14:textId="77777777" w:rsidR="00F3431B" w:rsidRPr="00AF0F22" w:rsidRDefault="00F3431B" w:rsidP="00F3431B">
            <w:pPr>
              <w:pStyle w:val="NormalWeb"/>
              <w:spacing w:before="6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36"/>
              </w:rPr>
            </w:pPr>
            <w:r w:rsidRPr="00AF0F22">
              <w:rPr>
                <w:rFonts w:ascii="Wingdings 2" w:eastAsiaTheme="minorEastAsia" w:hAnsi="Wingdings 2" w:cs="Arial"/>
                <w:color w:val="000000" w:themeColor="text1"/>
                <w:kern w:val="24"/>
                <w:sz w:val="20"/>
                <w:szCs w:val="28"/>
              </w:rPr>
              <w:t></w:t>
            </w:r>
          </w:p>
        </w:tc>
        <w:tc>
          <w:tcPr>
            <w:tcW w:w="1255" w:type="dxa"/>
            <w:vAlign w:val="center"/>
          </w:tcPr>
          <w:p w14:paraId="515184B9" w14:textId="77777777" w:rsidR="00F3431B" w:rsidRPr="00AF0F22" w:rsidRDefault="00F3431B" w:rsidP="00F3431B">
            <w:pPr>
              <w:pStyle w:val="NormalWeb"/>
              <w:spacing w:before="6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36"/>
              </w:rPr>
            </w:pPr>
            <w:r w:rsidRPr="00AF0F22">
              <w:rPr>
                <w:rFonts w:ascii="Wingdings 2" w:eastAsiaTheme="minorEastAsia" w:hAnsi="Wingdings 2" w:cs="Arial"/>
                <w:color w:val="000000" w:themeColor="text1"/>
                <w:kern w:val="24"/>
                <w:sz w:val="20"/>
                <w:szCs w:val="28"/>
              </w:rPr>
              <w:t></w:t>
            </w:r>
          </w:p>
        </w:tc>
        <w:tc>
          <w:tcPr>
            <w:tcW w:w="1418" w:type="dxa"/>
            <w:vAlign w:val="center"/>
          </w:tcPr>
          <w:p w14:paraId="3F5D9FD9" w14:textId="77777777" w:rsidR="00F3431B" w:rsidRPr="00AF0F22" w:rsidRDefault="00F3431B" w:rsidP="00F3431B">
            <w:pPr>
              <w:pStyle w:val="NormalWeb"/>
              <w:spacing w:before="6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36"/>
              </w:rPr>
            </w:pPr>
            <w:r w:rsidRPr="00AF0F22">
              <w:rPr>
                <w:rFonts w:ascii="Wingdings 2" w:eastAsiaTheme="minorEastAsia" w:hAnsi="Wingdings 2" w:cs="Arial"/>
                <w:color w:val="000000" w:themeColor="text1"/>
                <w:kern w:val="24"/>
                <w:sz w:val="20"/>
                <w:szCs w:val="28"/>
              </w:rPr>
              <w:t></w:t>
            </w:r>
          </w:p>
        </w:tc>
        <w:tc>
          <w:tcPr>
            <w:tcW w:w="1134" w:type="dxa"/>
            <w:vAlign w:val="center"/>
          </w:tcPr>
          <w:p w14:paraId="05CA1E3A" w14:textId="77777777" w:rsidR="00F3431B" w:rsidRPr="00AF0F22" w:rsidRDefault="00F3431B" w:rsidP="00F3431B">
            <w:pPr>
              <w:pStyle w:val="NormalWeb"/>
              <w:spacing w:before="60" w:beforeAutospacing="0" w:after="0" w:afterAutospacing="0"/>
              <w:jc w:val="center"/>
              <w:textAlignment w:val="baseline"/>
              <w:rPr>
                <w:rFonts w:ascii="Arial" w:hAnsi="Arial" w:cs="Arial"/>
                <w:sz w:val="18"/>
                <w:szCs w:val="36"/>
              </w:rPr>
            </w:pPr>
            <w:r w:rsidRPr="00AF0F22"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>n/a</w:t>
            </w:r>
          </w:p>
        </w:tc>
        <w:tc>
          <w:tcPr>
            <w:tcW w:w="1275" w:type="dxa"/>
            <w:vAlign w:val="center"/>
          </w:tcPr>
          <w:p w14:paraId="35F65B1B" w14:textId="77777777" w:rsidR="00F3431B" w:rsidRPr="00AF0F22" w:rsidRDefault="00F3431B" w:rsidP="00F3431B">
            <w:pPr>
              <w:pStyle w:val="NormalWeb"/>
              <w:spacing w:before="60" w:beforeAutospacing="0" w:after="0" w:afterAutospacing="0"/>
              <w:jc w:val="center"/>
              <w:textAlignment w:val="baseline"/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</w:pPr>
            <w:r w:rsidRPr="00F3431B"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>x2 Annually</w:t>
            </w:r>
          </w:p>
        </w:tc>
        <w:tc>
          <w:tcPr>
            <w:tcW w:w="1134" w:type="dxa"/>
            <w:vAlign w:val="center"/>
          </w:tcPr>
          <w:p w14:paraId="4711F1F3" w14:textId="77777777" w:rsidR="00F3431B" w:rsidRDefault="00F3431B" w:rsidP="00F3431B">
            <w:pPr>
              <w:jc w:val="center"/>
            </w:pPr>
            <w:r w:rsidRPr="00332436">
              <w:rPr>
                <w:rFonts w:ascii="Wingdings 2" w:eastAsiaTheme="minorEastAsia" w:hAnsi="Wingdings 2" w:cs="Arial"/>
                <w:color w:val="000000" w:themeColor="text1"/>
                <w:kern w:val="24"/>
                <w:sz w:val="20"/>
                <w:szCs w:val="28"/>
              </w:rPr>
              <w:t></w:t>
            </w:r>
          </w:p>
        </w:tc>
        <w:tc>
          <w:tcPr>
            <w:tcW w:w="1134" w:type="dxa"/>
            <w:vAlign w:val="center"/>
          </w:tcPr>
          <w:p w14:paraId="167BDAA3" w14:textId="77777777" w:rsidR="00F3431B" w:rsidRDefault="00F3431B" w:rsidP="00F3431B">
            <w:pPr>
              <w:jc w:val="center"/>
            </w:pPr>
            <w:r w:rsidRPr="00332436">
              <w:rPr>
                <w:rFonts w:ascii="Wingdings 2" w:eastAsiaTheme="minorEastAsia" w:hAnsi="Wingdings 2" w:cs="Arial"/>
                <w:color w:val="000000" w:themeColor="text1"/>
                <w:kern w:val="24"/>
                <w:sz w:val="20"/>
                <w:szCs w:val="28"/>
              </w:rPr>
              <w:t></w:t>
            </w:r>
          </w:p>
        </w:tc>
      </w:tr>
      <w:tr w:rsidR="00F3431B" w:rsidRPr="00AF0F22" w14:paraId="21580A03" w14:textId="77777777" w:rsidTr="00F3431B">
        <w:trPr>
          <w:trHeight w:val="151"/>
        </w:trPr>
        <w:tc>
          <w:tcPr>
            <w:tcW w:w="1348" w:type="dxa"/>
          </w:tcPr>
          <w:p w14:paraId="36BF6B8B" w14:textId="77777777" w:rsidR="00F3431B" w:rsidRPr="00782585" w:rsidRDefault="00F3431B" w:rsidP="00F3431B">
            <w:pPr>
              <w:pStyle w:val="NormalWeb"/>
              <w:spacing w:before="6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782585"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 xml:space="preserve">Corporate </w:t>
            </w:r>
            <w:r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>- Large</w:t>
            </w:r>
          </w:p>
        </w:tc>
        <w:tc>
          <w:tcPr>
            <w:tcW w:w="1353" w:type="dxa"/>
            <w:vAlign w:val="center"/>
          </w:tcPr>
          <w:p w14:paraId="688D8AEF" w14:textId="77777777" w:rsidR="00F3431B" w:rsidRPr="00AF0F22" w:rsidRDefault="00F3431B" w:rsidP="00F3431B">
            <w:pPr>
              <w:pStyle w:val="NormalWeb"/>
              <w:spacing w:before="6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36"/>
              </w:rPr>
            </w:pPr>
            <w:r w:rsidRPr="00AF0F22">
              <w:rPr>
                <w:rFonts w:ascii="Wingdings 2" w:eastAsiaTheme="minorEastAsia" w:hAnsi="Wingdings 2" w:cs="Arial"/>
                <w:color w:val="000000" w:themeColor="text1"/>
                <w:kern w:val="24"/>
                <w:sz w:val="20"/>
                <w:szCs w:val="28"/>
              </w:rPr>
              <w:t></w:t>
            </w:r>
          </w:p>
        </w:tc>
        <w:tc>
          <w:tcPr>
            <w:tcW w:w="1013" w:type="dxa"/>
            <w:vAlign w:val="center"/>
          </w:tcPr>
          <w:p w14:paraId="1917F20E" w14:textId="77777777" w:rsidR="00F3431B" w:rsidRPr="00AF0F22" w:rsidRDefault="00F37FC4" w:rsidP="00F3431B">
            <w:pPr>
              <w:pStyle w:val="NormalWeb"/>
              <w:spacing w:before="6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36"/>
              </w:rPr>
            </w:pPr>
            <w:r w:rsidRPr="00AF0F22"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 xml:space="preserve">Priority </w:t>
            </w:r>
            <w:r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>Invitation</w:t>
            </w:r>
          </w:p>
        </w:tc>
        <w:tc>
          <w:tcPr>
            <w:tcW w:w="1255" w:type="dxa"/>
            <w:vAlign w:val="center"/>
          </w:tcPr>
          <w:p w14:paraId="46ADC6E5" w14:textId="77777777" w:rsidR="00F3431B" w:rsidRPr="00AF0F22" w:rsidRDefault="00F37FC4" w:rsidP="00F3431B">
            <w:pPr>
              <w:pStyle w:val="NormalWeb"/>
              <w:spacing w:before="6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36"/>
              </w:rPr>
            </w:pPr>
            <w:r w:rsidRPr="00AF0F22"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 xml:space="preserve">Priority </w:t>
            </w:r>
            <w:r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>Invitation</w:t>
            </w:r>
          </w:p>
        </w:tc>
        <w:tc>
          <w:tcPr>
            <w:tcW w:w="1418" w:type="dxa"/>
            <w:vAlign w:val="center"/>
          </w:tcPr>
          <w:p w14:paraId="13B427CB" w14:textId="77777777" w:rsidR="00F3431B" w:rsidRPr="00AF0F22" w:rsidRDefault="00F3431B" w:rsidP="00F3431B">
            <w:pPr>
              <w:pStyle w:val="NormalWeb"/>
              <w:spacing w:before="6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36"/>
              </w:rPr>
            </w:pPr>
            <w:r w:rsidRPr="00AF0F22">
              <w:rPr>
                <w:rFonts w:ascii="Wingdings 2" w:eastAsiaTheme="minorEastAsia" w:hAnsi="Wingdings 2" w:cs="Arial"/>
                <w:color w:val="000000" w:themeColor="text1"/>
                <w:kern w:val="24"/>
                <w:sz w:val="20"/>
                <w:szCs w:val="28"/>
              </w:rPr>
              <w:t></w:t>
            </w:r>
          </w:p>
        </w:tc>
        <w:tc>
          <w:tcPr>
            <w:tcW w:w="1134" w:type="dxa"/>
            <w:vAlign w:val="center"/>
          </w:tcPr>
          <w:p w14:paraId="0167601B" w14:textId="77777777" w:rsidR="00F3431B" w:rsidRPr="00AF0F22" w:rsidRDefault="00F3431B" w:rsidP="00F3431B">
            <w:pPr>
              <w:pStyle w:val="NormalWeb"/>
              <w:spacing w:before="60" w:beforeAutospacing="0" w:after="0" w:afterAutospacing="0"/>
              <w:jc w:val="center"/>
              <w:textAlignment w:val="baseline"/>
              <w:rPr>
                <w:rFonts w:ascii="Arial" w:hAnsi="Arial" w:cs="Arial"/>
                <w:sz w:val="18"/>
                <w:szCs w:val="36"/>
              </w:rPr>
            </w:pPr>
            <w:r w:rsidRPr="00AF0F22"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>n/a</w:t>
            </w:r>
          </w:p>
        </w:tc>
        <w:tc>
          <w:tcPr>
            <w:tcW w:w="1275" w:type="dxa"/>
            <w:vAlign w:val="center"/>
          </w:tcPr>
          <w:p w14:paraId="75DE989D" w14:textId="77777777" w:rsidR="00F3431B" w:rsidRPr="00AF0F22" w:rsidRDefault="00F37FC4" w:rsidP="00F3431B">
            <w:pPr>
              <w:pStyle w:val="NormalWeb"/>
              <w:spacing w:before="60" w:beforeAutospacing="0" w:after="0" w:afterAutospacing="0"/>
              <w:jc w:val="center"/>
              <w:textAlignment w:val="baseline"/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>X4</w:t>
            </w:r>
            <w:r w:rsidR="00F3431B" w:rsidRPr="00F3431B"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 xml:space="preserve"> Annually</w:t>
            </w:r>
          </w:p>
        </w:tc>
        <w:tc>
          <w:tcPr>
            <w:tcW w:w="1134" w:type="dxa"/>
            <w:vAlign w:val="center"/>
          </w:tcPr>
          <w:p w14:paraId="7791B0B3" w14:textId="77777777" w:rsidR="00F3431B" w:rsidRDefault="00F3431B" w:rsidP="00F3431B">
            <w:pPr>
              <w:jc w:val="center"/>
            </w:pPr>
            <w:r w:rsidRPr="00332436">
              <w:rPr>
                <w:rFonts w:ascii="Wingdings 2" w:eastAsiaTheme="minorEastAsia" w:hAnsi="Wingdings 2" w:cs="Arial"/>
                <w:color w:val="000000" w:themeColor="text1"/>
                <w:kern w:val="24"/>
                <w:sz w:val="20"/>
                <w:szCs w:val="28"/>
              </w:rPr>
              <w:t></w:t>
            </w:r>
          </w:p>
        </w:tc>
        <w:tc>
          <w:tcPr>
            <w:tcW w:w="1134" w:type="dxa"/>
            <w:vAlign w:val="center"/>
          </w:tcPr>
          <w:p w14:paraId="2B34BD89" w14:textId="77777777" w:rsidR="00F3431B" w:rsidRDefault="00F3431B" w:rsidP="00F3431B">
            <w:pPr>
              <w:jc w:val="center"/>
            </w:pPr>
            <w:r w:rsidRPr="00332436">
              <w:rPr>
                <w:rFonts w:ascii="Wingdings 2" w:eastAsiaTheme="minorEastAsia" w:hAnsi="Wingdings 2" w:cs="Arial"/>
                <w:color w:val="000000" w:themeColor="text1"/>
                <w:kern w:val="24"/>
                <w:sz w:val="20"/>
                <w:szCs w:val="28"/>
              </w:rPr>
              <w:t></w:t>
            </w:r>
          </w:p>
        </w:tc>
      </w:tr>
      <w:tr w:rsidR="00F3431B" w:rsidRPr="00AF0F22" w14:paraId="2469AADE" w14:textId="77777777" w:rsidTr="00F3431B">
        <w:trPr>
          <w:trHeight w:val="46"/>
        </w:trPr>
        <w:tc>
          <w:tcPr>
            <w:tcW w:w="1348" w:type="dxa"/>
          </w:tcPr>
          <w:p w14:paraId="4984D561" w14:textId="77777777" w:rsidR="00F3431B" w:rsidRPr="00782585" w:rsidRDefault="00F3431B" w:rsidP="00F3431B">
            <w:pPr>
              <w:pStyle w:val="NormalWeb"/>
              <w:spacing w:before="6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782585"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>Premium Corporate</w:t>
            </w:r>
            <w:r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>*</w:t>
            </w:r>
            <w:r w:rsidRPr="00782585"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 xml:space="preserve"> </w:t>
            </w:r>
          </w:p>
        </w:tc>
        <w:tc>
          <w:tcPr>
            <w:tcW w:w="1353" w:type="dxa"/>
            <w:vAlign w:val="center"/>
          </w:tcPr>
          <w:p w14:paraId="07FABE3D" w14:textId="77777777" w:rsidR="00F3431B" w:rsidRPr="00AF0F22" w:rsidRDefault="00F3431B" w:rsidP="00F3431B">
            <w:pPr>
              <w:pStyle w:val="NormalWeb"/>
              <w:spacing w:before="6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36"/>
              </w:rPr>
            </w:pPr>
            <w:r w:rsidRPr="00AF0F22">
              <w:rPr>
                <w:rFonts w:ascii="Wingdings 2" w:eastAsiaTheme="minorEastAsia" w:hAnsi="Wingdings 2" w:cs="Arial"/>
                <w:color w:val="000000" w:themeColor="text1"/>
                <w:kern w:val="24"/>
                <w:sz w:val="20"/>
                <w:szCs w:val="28"/>
              </w:rPr>
              <w:t></w:t>
            </w:r>
          </w:p>
        </w:tc>
        <w:tc>
          <w:tcPr>
            <w:tcW w:w="1013" w:type="dxa"/>
            <w:vAlign w:val="center"/>
          </w:tcPr>
          <w:p w14:paraId="3960CF07" w14:textId="77777777" w:rsidR="00F3431B" w:rsidRPr="00AF0F22" w:rsidRDefault="00F3431B" w:rsidP="00F3431B">
            <w:pPr>
              <w:pStyle w:val="NormalWeb"/>
              <w:spacing w:before="6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36"/>
              </w:rPr>
            </w:pPr>
            <w:r w:rsidRPr="00AF0F22"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 xml:space="preserve">Priority </w:t>
            </w:r>
            <w:r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>Invitation</w:t>
            </w:r>
          </w:p>
        </w:tc>
        <w:tc>
          <w:tcPr>
            <w:tcW w:w="1255" w:type="dxa"/>
            <w:vAlign w:val="center"/>
          </w:tcPr>
          <w:p w14:paraId="51F3011B" w14:textId="77777777" w:rsidR="00F3431B" w:rsidRPr="00AF0F22" w:rsidRDefault="00F3431B" w:rsidP="00F3431B">
            <w:pPr>
              <w:pStyle w:val="NormalWeb"/>
              <w:spacing w:before="6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36"/>
              </w:rPr>
            </w:pPr>
            <w:r w:rsidRPr="00AF0F22"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 xml:space="preserve">Priority </w:t>
            </w:r>
            <w:r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>Invitation</w:t>
            </w:r>
          </w:p>
        </w:tc>
        <w:tc>
          <w:tcPr>
            <w:tcW w:w="1418" w:type="dxa"/>
            <w:vAlign w:val="center"/>
          </w:tcPr>
          <w:p w14:paraId="727E402C" w14:textId="77777777" w:rsidR="00F3431B" w:rsidRPr="00AF0F22" w:rsidRDefault="00F3431B" w:rsidP="00F3431B">
            <w:pPr>
              <w:pStyle w:val="NormalWeb"/>
              <w:spacing w:before="6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36"/>
              </w:rPr>
            </w:pPr>
            <w:r w:rsidRPr="00AF0F22">
              <w:rPr>
                <w:rFonts w:ascii="Wingdings 2" w:eastAsiaTheme="minorEastAsia" w:hAnsi="Wingdings 2" w:cs="Arial"/>
                <w:color w:val="000000" w:themeColor="text1"/>
                <w:kern w:val="24"/>
                <w:sz w:val="20"/>
                <w:szCs w:val="28"/>
              </w:rPr>
              <w:t></w:t>
            </w:r>
          </w:p>
        </w:tc>
        <w:tc>
          <w:tcPr>
            <w:tcW w:w="1134" w:type="dxa"/>
            <w:vAlign w:val="center"/>
          </w:tcPr>
          <w:p w14:paraId="7070D03E" w14:textId="77777777" w:rsidR="00F3431B" w:rsidRPr="00AF0F22" w:rsidRDefault="00F3431B" w:rsidP="00F3431B">
            <w:pPr>
              <w:pStyle w:val="NormalWeb"/>
              <w:spacing w:before="60" w:beforeAutospacing="0" w:after="0" w:afterAutospacing="0"/>
              <w:jc w:val="center"/>
              <w:textAlignment w:val="baseline"/>
              <w:rPr>
                <w:rFonts w:ascii="Arial" w:hAnsi="Arial" w:cs="Arial"/>
                <w:sz w:val="20"/>
                <w:szCs w:val="36"/>
              </w:rPr>
            </w:pPr>
            <w:r w:rsidRPr="00AF0F22">
              <w:rPr>
                <w:rFonts w:ascii="Wingdings 2" w:eastAsiaTheme="minorEastAsia" w:hAnsi="Wingdings 2" w:cs="Arial"/>
                <w:color w:val="000000" w:themeColor="text1"/>
                <w:kern w:val="24"/>
                <w:sz w:val="20"/>
                <w:szCs w:val="28"/>
              </w:rPr>
              <w:t></w:t>
            </w:r>
          </w:p>
        </w:tc>
        <w:tc>
          <w:tcPr>
            <w:tcW w:w="1275" w:type="dxa"/>
            <w:vAlign w:val="center"/>
          </w:tcPr>
          <w:p w14:paraId="32F1C8E5" w14:textId="77777777" w:rsidR="00F3431B" w:rsidRPr="00AF0F22" w:rsidRDefault="00F37FC4" w:rsidP="00F3431B">
            <w:pPr>
              <w:pStyle w:val="NormalWeb"/>
              <w:spacing w:before="60" w:beforeAutospacing="0" w:after="0" w:afterAutospacing="0"/>
              <w:jc w:val="center"/>
              <w:textAlignment w:val="baseline"/>
              <w:rPr>
                <w:rFonts w:ascii="Wingdings 2" w:eastAsiaTheme="minorEastAsia" w:hAnsi="Wingdings 2" w:cs="Arial"/>
                <w:color w:val="000000" w:themeColor="text1"/>
                <w:kern w:val="24"/>
                <w:sz w:val="20"/>
                <w:szCs w:val="28"/>
              </w:rPr>
            </w:pPr>
            <w:r>
              <w:rPr>
                <w:rFonts w:ascii="Arial" w:eastAsiaTheme="minorEastAsia" w:hAnsi="Arial" w:cs="Arial"/>
                <w:color w:val="000000" w:themeColor="text1"/>
                <w:kern w:val="24"/>
                <w:sz w:val="18"/>
                <w:szCs w:val="18"/>
              </w:rPr>
              <w:t>Unlimited</w:t>
            </w:r>
          </w:p>
        </w:tc>
        <w:tc>
          <w:tcPr>
            <w:tcW w:w="1134" w:type="dxa"/>
            <w:vAlign w:val="center"/>
          </w:tcPr>
          <w:p w14:paraId="00B4C21A" w14:textId="77777777" w:rsidR="00F3431B" w:rsidRDefault="00F3431B" w:rsidP="00F3431B">
            <w:pPr>
              <w:jc w:val="center"/>
            </w:pPr>
            <w:r w:rsidRPr="00332436">
              <w:rPr>
                <w:rFonts w:ascii="Wingdings 2" w:eastAsiaTheme="minorEastAsia" w:hAnsi="Wingdings 2" w:cs="Arial"/>
                <w:color w:val="000000" w:themeColor="text1"/>
                <w:kern w:val="24"/>
                <w:sz w:val="20"/>
                <w:szCs w:val="28"/>
              </w:rPr>
              <w:t></w:t>
            </w:r>
          </w:p>
        </w:tc>
        <w:tc>
          <w:tcPr>
            <w:tcW w:w="1134" w:type="dxa"/>
            <w:vAlign w:val="center"/>
          </w:tcPr>
          <w:p w14:paraId="318708CF" w14:textId="77777777" w:rsidR="00F3431B" w:rsidRDefault="00F3431B" w:rsidP="00F3431B">
            <w:pPr>
              <w:jc w:val="center"/>
            </w:pPr>
            <w:r w:rsidRPr="00332436">
              <w:rPr>
                <w:rFonts w:ascii="Wingdings 2" w:eastAsiaTheme="minorEastAsia" w:hAnsi="Wingdings 2" w:cs="Arial"/>
                <w:color w:val="000000" w:themeColor="text1"/>
                <w:kern w:val="24"/>
                <w:sz w:val="20"/>
                <w:szCs w:val="28"/>
              </w:rPr>
              <w:t></w:t>
            </w:r>
          </w:p>
        </w:tc>
      </w:tr>
    </w:tbl>
    <w:p w14:paraId="04CCD870" w14:textId="77777777" w:rsidR="00396D85" w:rsidRDefault="00396D85" w:rsidP="007C6F54">
      <w:pPr>
        <w:pStyle w:val="BodyText"/>
        <w:pBdr>
          <w:bottom w:val="single" w:sz="6" w:space="1" w:color="auto"/>
        </w:pBdr>
        <w:spacing w:before="0" w:after="0" w:line="240" w:lineRule="auto"/>
        <w:rPr>
          <w:rFonts w:ascii="Arial" w:hAnsi="Arial" w:cs="Arial"/>
          <w:b/>
          <w:sz w:val="18"/>
          <w:szCs w:val="18"/>
        </w:rPr>
      </w:pPr>
    </w:p>
    <w:p w14:paraId="4197EAFC" w14:textId="77777777" w:rsidR="00396D85" w:rsidRDefault="00396D85" w:rsidP="007C6F54">
      <w:pPr>
        <w:pStyle w:val="BodyText"/>
        <w:pBdr>
          <w:bottom w:val="single" w:sz="6" w:space="1" w:color="auto"/>
        </w:pBdr>
        <w:spacing w:before="0" w:after="0" w:line="240" w:lineRule="auto"/>
        <w:rPr>
          <w:rFonts w:ascii="Arial" w:hAnsi="Arial" w:cs="Arial"/>
          <w:b/>
          <w:sz w:val="18"/>
          <w:szCs w:val="18"/>
        </w:rPr>
      </w:pPr>
    </w:p>
    <w:p w14:paraId="7C1EA0C5" w14:textId="77777777" w:rsidR="00396D85" w:rsidRDefault="00396D85" w:rsidP="007C6F54">
      <w:pPr>
        <w:pStyle w:val="BodyText"/>
        <w:pBdr>
          <w:bottom w:val="single" w:sz="6" w:space="1" w:color="auto"/>
        </w:pBdr>
        <w:spacing w:before="0" w:after="0" w:line="240" w:lineRule="auto"/>
        <w:rPr>
          <w:rFonts w:ascii="Arial" w:hAnsi="Arial" w:cs="Arial"/>
          <w:b/>
          <w:sz w:val="18"/>
          <w:szCs w:val="18"/>
        </w:rPr>
      </w:pPr>
    </w:p>
    <w:p w14:paraId="3E0A9835" w14:textId="77777777" w:rsidR="00396D85" w:rsidRDefault="00396D85" w:rsidP="007C6F54">
      <w:pPr>
        <w:pStyle w:val="BodyText"/>
        <w:pBdr>
          <w:bottom w:val="single" w:sz="6" w:space="1" w:color="auto"/>
        </w:pBdr>
        <w:spacing w:before="0" w:after="0" w:line="240" w:lineRule="auto"/>
        <w:rPr>
          <w:rFonts w:ascii="Arial" w:hAnsi="Arial" w:cs="Arial"/>
          <w:b/>
          <w:sz w:val="18"/>
          <w:szCs w:val="18"/>
        </w:rPr>
      </w:pPr>
    </w:p>
    <w:p w14:paraId="377DFFCC" w14:textId="77777777" w:rsidR="00396D85" w:rsidRDefault="00396D85" w:rsidP="007C6F54">
      <w:pPr>
        <w:pStyle w:val="BodyText"/>
        <w:pBdr>
          <w:bottom w:val="single" w:sz="6" w:space="1" w:color="auto"/>
        </w:pBdr>
        <w:spacing w:before="0" w:after="0" w:line="240" w:lineRule="auto"/>
        <w:rPr>
          <w:rFonts w:ascii="Arial" w:hAnsi="Arial" w:cs="Arial"/>
          <w:b/>
          <w:sz w:val="18"/>
          <w:szCs w:val="18"/>
        </w:rPr>
      </w:pPr>
    </w:p>
    <w:p w14:paraId="77CB0714" w14:textId="77777777" w:rsidR="00396D85" w:rsidRDefault="00396D85" w:rsidP="007C6F54">
      <w:pPr>
        <w:pStyle w:val="BodyText"/>
        <w:pBdr>
          <w:bottom w:val="single" w:sz="6" w:space="1" w:color="auto"/>
        </w:pBdr>
        <w:spacing w:before="0" w:after="0" w:line="240" w:lineRule="auto"/>
        <w:rPr>
          <w:rFonts w:ascii="Arial" w:hAnsi="Arial" w:cs="Arial"/>
          <w:b/>
          <w:sz w:val="18"/>
          <w:szCs w:val="18"/>
        </w:rPr>
      </w:pPr>
    </w:p>
    <w:p w14:paraId="42DB7F87" w14:textId="77777777" w:rsidR="00396D85" w:rsidRDefault="00396D85" w:rsidP="007C6F54">
      <w:pPr>
        <w:pStyle w:val="BodyText"/>
        <w:pBdr>
          <w:bottom w:val="single" w:sz="6" w:space="1" w:color="auto"/>
        </w:pBdr>
        <w:spacing w:before="0" w:after="0" w:line="240" w:lineRule="auto"/>
        <w:rPr>
          <w:rFonts w:ascii="Arial" w:hAnsi="Arial" w:cs="Arial"/>
          <w:b/>
          <w:sz w:val="18"/>
          <w:szCs w:val="18"/>
        </w:rPr>
      </w:pPr>
    </w:p>
    <w:p w14:paraId="79B84238" w14:textId="77777777" w:rsidR="00396D85" w:rsidRDefault="00396D85" w:rsidP="007C6F54">
      <w:pPr>
        <w:pStyle w:val="BodyText"/>
        <w:pBdr>
          <w:bottom w:val="single" w:sz="6" w:space="1" w:color="auto"/>
        </w:pBdr>
        <w:spacing w:before="0" w:after="0" w:line="240" w:lineRule="auto"/>
        <w:rPr>
          <w:rFonts w:ascii="Arial" w:hAnsi="Arial" w:cs="Arial"/>
          <w:b/>
          <w:sz w:val="18"/>
          <w:szCs w:val="18"/>
        </w:rPr>
      </w:pPr>
    </w:p>
    <w:p w14:paraId="2CD158EE" w14:textId="77777777" w:rsidR="00396D85" w:rsidRDefault="00396D85" w:rsidP="007C6F54">
      <w:pPr>
        <w:pStyle w:val="BodyText"/>
        <w:pBdr>
          <w:bottom w:val="single" w:sz="6" w:space="1" w:color="auto"/>
        </w:pBdr>
        <w:spacing w:before="0" w:after="0" w:line="240" w:lineRule="auto"/>
        <w:rPr>
          <w:rFonts w:ascii="Arial" w:hAnsi="Arial" w:cs="Arial"/>
          <w:b/>
          <w:sz w:val="18"/>
          <w:szCs w:val="18"/>
        </w:rPr>
      </w:pPr>
    </w:p>
    <w:p w14:paraId="764D5C3A" w14:textId="77777777" w:rsidR="00396D85" w:rsidRDefault="00396D85" w:rsidP="007C6F54">
      <w:pPr>
        <w:pStyle w:val="BodyText"/>
        <w:pBdr>
          <w:bottom w:val="single" w:sz="6" w:space="1" w:color="auto"/>
        </w:pBdr>
        <w:spacing w:before="0" w:after="0" w:line="240" w:lineRule="auto"/>
        <w:rPr>
          <w:rFonts w:ascii="Arial" w:hAnsi="Arial" w:cs="Arial"/>
          <w:b/>
          <w:sz w:val="18"/>
          <w:szCs w:val="18"/>
        </w:rPr>
      </w:pPr>
    </w:p>
    <w:p w14:paraId="10D81F00" w14:textId="77777777" w:rsidR="00396D85" w:rsidRDefault="00396D85" w:rsidP="007C6F54">
      <w:pPr>
        <w:pStyle w:val="BodyText"/>
        <w:pBdr>
          <w:bottom w:val="single" w:sz="6" w:space="1" w:color="auto"/>
        </w:pBdr>
        <w:spacing w:before="0" w:after="0" w:line="240" w:lineRule="auto"/>
        <w:rPr>
          <w:rFonts w:ascii="Arial" w:hAnsi="Arial" w:cs="Arial"/>
          <w:b/>
          <w:sz w:val="18"/>
          <w:szCs w:val="18"/>
        </w:rPr>
      </w:pPr>
    </w:p>
    <w:p w14:paraId="4E29F547" w14:textId="77777777" w:rsidR="00CB75DA" w:rsidRDefault="00F91726" w:rsidP="007C6F54">
      <w:pPr>
        <w:pStyle w:val="BodyText"/>
        <w:pBdr>
          <w:bottom w:val="single" w:sz="6" w:space="1" w:color="auto"/>
        </w:pBdr>
        <w:spacing w:before="0" w:after="0" w:line="240" w:lineRule="auto"/>
        <w:rPr>
          <w:rFonts w:ascii="Arial" w:hAnsi="Arial" w:cs="Arial"/>
          <w:b/>
          <w:sz w:val="24"/>
          <w:szCs w:val="20"/>
        </w:rPr>
      </w:pPr>
      <w:r w:rsidRPr="007B40D0">
        <w:rPr>
          <w:rFonts w:ascii="Arial" w:hAnsi="Arial" w:cs="Arial"/>
          <w:b/>
          <w:sz w:val="24"/>
          <w:szCs w:val="20"/>
        </w:rPr>
        <w:t>1. Type of Application</w:t>
      </w:r>
      <w:r w:rsidR="00CB75DA" w:rsidRPr="007B40D0">
        <w:rPr>
          <w:rFonts w:ascii="Arial" w:hAnsi="Arial" w:cs="Arial"/>
          <w:b/>
          <w:sz w:val="24"/>
          <w:szCs w:val="20"/>
        </w:rPr>
        <w:t xml:space="preserve"> </w:t>
      </w:r>
    </w:p>
    <w:p w14:paraId="3AB37A10" w14:textId="77777777" w:rsidR="007B40D0" w:rsidRPr="007B40D0" w:rsidRDefault="007B40D0" w:rsidP="007C6F54">
      <w:pPr>
        <w:pStyle w:val="BodyText"/>
        <w:spacing w:before="0" w:after="0" w:line="240" w:lineRule="auto"/>
        <w:rPr>
          <w:rFonts w:ascii="Arial" w:hAnsi="Arial" w:cs="Arial"/>
          <w:b/>
          <w:sz w:val="24"/>
          <w:szCs w:val="20"/>
        </w:rPr>
      </w:pPr>
    </w:p>
    <w:tbl>
      <w:tblPr>
        <w:tblStyle w:val="TableGrid"/>
        <w:tblW w:w="9239" w:type="dxa"/>
        <w:tblLook w:val="04A0" w:firstRow="1" w:lastRow="0" w:firstColumn="1" w:lastColumn="0" w:noHBand="0" w:noVBand="1"/>
      </w:tblPr>
      <w:tblGrid>
        <w:gridCol w:w="817"/>
        <w:gridCol w:w="8422"/>
      </w:tblGrid>
      <w:tr w:rsidR="00377C4E" w:rsidRPr="00CB75DA" w14:paraId="64F42865" w14:textId="77777777" w:rsidTr="00B329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25E866A" w14:textId="77777777" w:rsidR="00377C4E" w:rsidRDefault="00377C4E" w:rsidP="00CD549B">
            <w:pPr>
              <w:pStyle w:val="BodyText"/>
              <w:spacing w:before="0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4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5758BD" w14:textId="77777777" w:rsidR="00377C4E" w:rsidRDefault="00377C4E" w:rsidP="007B40D0">
            <w:pPr>
              <w:pStyle w:val="BodyText"/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Individual</w:t>
            </w:r>
          </w:p>
        </w:tc>
      </w:tr>
      <w:tr w:rsidR="007B40D0" w:rsidRPr="00CB75DA" w14:paraId="4C763CA5" w14:textId="77777777" w:rsidTr="00B329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5BE8D73" w14:textId="77777777" w:rsidR="007B40D0" w:rsidRDefault="007B40D0" w:rsidP="00CD549B">
            <w:pPr>
              <w:pStyle w:val="BodyText"/>
              <w:spacing w:before="0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4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4537AF" w14:textId="77777777" w:rsidR="007B40D0" w:rsidRPr="00CB75DA" w:rsidRDefault="006D5B36" w:rsidP="007B40D0">
            <w:pPr>
              <w:pStyle w:val="BodyText"/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Corporate – SME &amp; Institutional </w:t>
            </w:r>
            <w:r w:rsidR="007B40D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7B40D0" w:rsidRPr="00CB75DA" w14:paraId="5C09A0ED" w14:textId="77777777" w:rsidTr="00B329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F015A62" w14:textId="77777777" w:rsidR="007B40D0" w:rsidRDefault="007B40D0" w:rsidP="00CD549B">
            <w:pPr>
              <w:pStyle w:val="BodyText"/>
              <w:spacing w:before="0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4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1F556A4" w14:textId="77777777" w:rsidR="007B40D0" w:rsidRPr="00CB75DA" w:rsidRDefault="004B3AB4" w:rsidP="004B3AB4">
            <w:pPr>
              <w:pStyle w:val="BodyText"/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Corporate </w:t>
            </w:r>
            <w:r w:rsidR="006D5B36">
              <w:rPr>
                <w:rFonts w:ascii="Arial" w:hAnsi="Arial" w:cs="Arial"/>
                <w:sz w:val="20"/>
                <w:szCs w:val="20"/>
              </w:rPr>
              <w:t>- Large</w:t>
            </w:r>
          </w:p>
        </w:tc>
      </w:tr>
      <w:tr w:rsidR="007B40D0" w:rsidRPr="00CB75DA" w14:paraId="2FBE5061" w14:textId="77777777" w:rsidTr="00B329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86F8BA5" w14:textId="77777777" w:rsidR="007B40D0" w:rsidRDefault="007B40D0" w:rsidP="00CD549B">
            <w:pPr>
              <w:pStyle w:val="BodyText"/>
              <w:spacing w:before="0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4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A4D3A31" w14:textId="77777777" w:rsidR="007B40D0" w:rsidRPr="00CB75DA" w:rsidRDefault="00B65090" w:rsidP="00B65090">
            <w:pPr>
              <w:pStyle w:val="BodyText"/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Premium </w:t>
            </w:r>
            <w:r w:rsidR="007B40D0">
              <w:rPr>
                <w:rFonts w:ascii="Arial" w:hAnsi="Arial" w:cs="Arial"/>
                <w:sz w:val="20"/>
                <w:szCs w:val="20"/>
              </w:rPr>
              <w:t>Corporate</w:t>
            </w:r>
            <w:r w:rsidR="004B3AB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331E6644" w14:textId="77777777" w:rsidR="007B40D0" w:rsidRDefault="007B40D0" w:rsidP="00CB75DA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</w:p>
    <w:p w14:paraId="30460E0E" w14:textId="77777777" w:rsidR="00CB75DA" w:rsidRDefault="00CB75DA" w:rsidP="007C6F54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</w:p>
    <w:p w14:paraId="0A95F047" w14:textId="77777777" w:rsidR="004D4933" w:rsidRDefault="004D4933" w:rsidP="007C6F54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</w:p>
    <w:p w14:paraId="352F8852" w14:textId="77777777" w:rsidR="00CB75DA" w:rsidRDefault="00EE7936" w:rsidP="00CB75DA">
      <w:pPr>
        <w:pStyle w:val="BodyText"/>
        <w:pBdr>
          <w:bottom w:val="single" w:sz="6" w:space="1" w:color="auto"/>
        </w:pBdr>
        <w:spacing w:before="0" w:after="0" w:line="240" w:lineRule="auto"/>
        <w:rPr>
          <w:rFonts w:ascii="Arial" w:hAnsi="Arial" w:cs="Arial"/>
          <w:b/>
          <w:sz w:val="24"/>
          <w:szCs w:val="20"/>
        </w:rPr>
      </w:pPr>
      <w:r w:rsidRPr="007B40D0">
        <w:rPr>
          <w:rFonts w:ascii="Arial" w:hAnsi="Arial" w:cs="Arial"/>
          <w:b/>
          <w:sz w:val="24"/>
          <w:szCs w:val="20"/>
        </w:rPr>
        <w:t xml:space="preserve">2. </w:t>
      </w:r>
      <w:r w:rsidR="00CB75DA" w:rsidRPr="007B40D0">
        <w:rPr>
          <w:rFonts w:ascii="Arial" w:hAnsi="Arial" w:cs="Arial"/>
          <w:b/>
          <w:sz w:val="24"/>
          <w:szCs w:val="20"/>
        </w:rPr>
        <w:t xml:space="preserve"> </w:t>
      </w:r>
      <w:r w:rsidR="007B40D0" w:rsidRPr="007B40D0">
        <w:rPr>
          <w:rFonts w:ascii="Arial" w:hAnsi="Arial" w:cs="Arial"/>
          <w:b/>
          <w:sz w:val="24"/>
          <w:szCs w:val="20"/>
        </w:rPr>
        <w:t>Member Information</w:t>
      </w:r>
    </w:p>
    <w:p w14:paraId="7B8D71ED" w14:textId="77777777" w:rsidR="007B40D0" w:rsidRDefault="007B40D0" w:rsidP="00CB75DA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</w:p>
    <w:p w14:paraId="7C587D84" w14:textId="77777777" w:rsidR="007B40D0" w:rsidRDefault="007B40D0" w:rsidP="00CB75DA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For Individual Applicants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6442"/>
      </w:tblGrid>
      <w:tr w:rsidR="00B65090" w14:paraId="5B79CE55" w14:textId="77777777" w:rsidTr="00B329CE">
        <w:tc>
          <w:tcPr>
            <w:tcW w:w="2376" w:type="dxa"/>
          </w:tcPr>
          <w:p w14:paraId="69D42ADC" w14:textId="77777777" w:rsidR="00B65090" w:rsidRPr="007B40D0" w:rsidRDefault="00B65090" w:rsidP="00CB75DA">
            <w:pPr>
              <w:pStyle w:val="BodyText"/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6627" w:type="dxa"/>
            <w:shd w:val="clear" w:color="auto" w:fill="F2F2F2" w:themeFill="background1" w:themeFillShade="F2"/>
          </w:tcPr>
          <w:p w14:paraId="0B7D2825" w14:textId="77777777" w:rsidR="00B65090" w:rsidRDefault="00B65090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7B40D0" w14:paraId="0129BA45" w14:textId="77777777" w:rsidTr="00B329CE">
        <w:tc>
          <w:tcPr>
            <w:tcW w:w="2376" w:type="dxa"/>
          </w:tcPr>
          <w:p w14:paraId="6AED8A3D" w14:textId="77777777" w:rsidR="007B40D0" w:rsidRPr="007B40D0" w:rsidRDefault="007B40D0" w:rsidP="00CB75DA">
            <w:pPr>
              <w:pStyle w:val="BodyText"/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B40D0">
              <w:rPr>
                <w:rFonts w:ascii="Arial" w:hAnsi="Arial" w:cs="Arial"/>
                <w:sz w:val="20"/>
                <w:szCs w:val="20"/>
              </w:rPr>
              <w:t>Address</w:t>
            </w:r>
          </w:p>
        </w:tc>
        <w:tc>
          <w:tcPr>
            <w:tcW w:w="6627" w:type="dxa"/>
            <w:shd w:val="clear" w:color="auto" w:fill="F2F2F2" w:themeFill="background1" w:themeFillShade="F2"/>
          </w:tcPr>
          <w:p w14:paraId="35DD2D90" w14:textId="77777777" w:rsidR="007B40D0" w:rsidRPr="007B40D0" w:rsidRDefault="007B40D0">
            <w:pPr>
              <w:rPr>
                <w:i/>
              </w:rPr>
            </w:pPr>
          </w:p>
        </w:tc>
      </w:tr>
      <w:tr w:rsidR="007B40D0" w14:paraId="4173BFF3" w14:textId="77777777" w:rsidTr="00B329CE">
        <w:tc>
          <w:tcPr>
            <w:tcW w:w="2376" w:type="dxa"/>
          </w:tcPr>
          <w:p w14:paraId="38DB8B16" w14:textId="77777777" w:rsidR="007B40D0" w:rsidRPr="007B40D0" w:rsidRDefault="007B40D0" w:rsidP="00CB75DA">
            <w:pPr>
              <w:pStyle w:val="BodyText"/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B40D0">
              <w:rPr>
                <w:rFonts w:ascii="Arial" w:hAnsi="Arial" w:cs="Arial"/>
                <w:sz w:val="20"/>
                <w:szCs w:val="20"/>
              </w:rPr>
              <w:t>Email</w:t>
            </w:r>
          </w:p>
        </w:tc>
        <w:tc>
          <w:tcPr>
            <w:tcW w:w="6627" w:type="dxa"/>
            <w:shd w:val="clear" w:color="auto" w:fill="F2F2F2" w:themeFill="background1" w:themeFillShade="F2"/>
          </w:tcPr>
          <w:p w14:paraId="5973904D" w14:textId="77777777" w:rsidR="007B40D0" w:rsidRPr="007B40D0" w:rsidRDefault="007B40D0">
            <w:pPr>
              <w:rPr>
                <w:i/>
              </w:rPr>
            </w:pPr>
          </w:p>
        </w:tc>
      </w:tr>
      <w:tr w:rsidR="007B40D0" w14:paraId="0CA4FF84" w14:textId="77777777" w:rsidTr="00B329CE">
        <w:tc>
          <w:tcPr>
            <w:tcW w:w="2376" w:type="dxa"/>
          </w:tcPr>
          <w:p w14:paraId="1097AF49" w14:textId="77777777" w:rsidR="007B40D0" w:rsidRPr="007B40D0" w:rsidRDefault="007B40D0" w:rsidP="00CB75DA">
            <w:pPr>
              <w:pStyle w:val="BodyText"/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B40D0">
              <w:rPr>
                <w:rFonts w:ascii="Arial" w:hAnsi="Arial" w:cs="Arial"/>
                <w:sz w:val="20"/>
                <w:szCs w:val="20"/>
              </w:rPr>
              <w:t>Phone Number</w:t>
            </w:r>
          </w:p>
        </w:tc>
        <w:tc>
          <w:tcPr>
            <w:tcW w:w="6627" w:type="dxa"/>
            <w:shd w:val="clear" w:color="auto" w:fill="F2F2F2" w:themeFill="background1" w:themeFillShade="F2"/>
          </w:tcPr>
          <w:p w14:paraId="262C4D7A" w14:textId="77777777" w:rsidR="007B40D0" w:rsidRPr="007B40D0" w:rsidRDefault="007B40D0">
            <w:pPr>
              <w:rPr>
                <w:i/>
              </w:rPr>
            </w:pPr>
          </w:p>
        </w:tc>
      </w:tr>
    </w:tbl>
    <w:p w14:paraId="30EB154A" w14:textId="77777777" w:rsidR="00CB75DA" w:rsidRDefault="00CB75DA" w:rsidP="00CB75DA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</w:p>
    <w:p w14:paraId="459C8369" w14:textId="77777777" w:rsidR="00CB75DA" w:rsidRDefault="007B40D0" w:rsidP="00CB75DA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For </w:t>
      </w:r>
      <w:r w:rsidR="001423BB">
        <w:rPr>
          <w:rFonts w:ascii="Arial" w:hAnsi="Arial" w:cs="Arial"/>
          <w:b/>
          <w:sz w:val="20"/>
          <w:szCs w:val="20"/>
        </w:rPr>
        <w:t>Institutional/</w:t>
      </w:r>
      <w:r>
        <w:rPr>
          <w:rFonts w:ascii="Arial" w:hAnsi="Arial" w:cs="Arial"/>
          <w:b/>
          <w:sz w:val="20"/>
          <w:szCs w:val="20"/>
        </w:rPr>
        <w:t>Corporate Applicants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53"/>
        <w:gridCol w:w="6424"/>
      </w:tblGrid>
      <w:tr w:rsidR="00791806" w14:paraId="559FC57C" w14:textId="77777777" w:rsidTr="00B329CE">
        <w:tc>
          <w:tcPr>
            <w:tcW w:w="2376" w:type="dxa"/>
          </w:tcPr>
          <w:p w14:paraId="206A3095" w14:textId="77777777" w:rsidR="00791806" w:rsidRPr="007B40D0" w:rsidRDefault="00791806" w:rsidP="00CD549B">
            <w:pPr>
              <w:pStyle w:val="BodyText"/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Company Name</w:t>
            </w:r>
          </w:p>
        </w:tc>
        <w:tc>
          <w:tcPr>
            <w:tcW w:w="6627" w:type="dxa"/>
            <w:shd w:val="clear" w:color="auto" w:fill="F2F2F2" w:themeFill="background1" w:themeFillShade="F2"/>
          </w:tcPr>
          <w:p w14:paraId="24D68B03" w14:textId="77777777" w:rsidR="00791806" w:rsidRDefault="00791806" w:rsidP="00CD549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791806" w14:paraId="7B2535E2" w14:textId="77777777" w:rsidTr="00B329CE">
        <w:tc>
          <w:tcPr>
            <w:tcW w:w="2376" w:type="dxa"/>
          </w:tcPr>
          <w:p w14:paraId="6D680641" w14:textId="77777777" w:rsidR="00791806" w:rsidRPr="007B40D0" w:rsidRDefault="00791806" w:rsidP="00CD549B">
            <w:pPr>
              <w:pStyle w:val="BodyText"/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ABN</w:t>
            </w:r>
            <w:r w:rsidR="006747F4">
              <w:rPr>
                <w:rFonts w:ascii="Arial" w:hAnsi="Arial" w:cs="Arial"/>
                <w:sz w:val="20"/>
                <w:szCs w:val="20"/>
              </w:rPr>
              <w:t xml:space="preserve"> / Registration No.</w:t>
            </w:r>
          </w:p>
        </w:tc>
        <w:tc>
          <w:tcPr>
            <w:tcW w:w="6627" w:type="dxa"/>
            <w:shd w:val="clear" w:color="auto" w:fill="F2F2F2" w:themeFill="background1" w:themeFillShade="F2"/>
          </w:tcPr>
          <w:p w14:paraId="4AC4CE25" w14:textId="77777777" w:rsidR="00791806" w:rsidRDefault="00791806" w:rsidP="00CD549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791806" w14:paraId="231ED527" w14:textId="77777777" w:rsidTr="00B329CE">
        <w:tc>
          <w:tcPr>
            <w:tcW w:w="2376" w:type="dxa"/>
          </w:tcPr>
          <w:p w14:paraId="5D911423" w14:textId="77777777" w:rsidR="00791806" w:rsidRPr="007B40D0" w:rsidRDefault="00791806" w:rsidP="00CD549B">
            <w:pPr>
              <w:pStyle w:val="BodyText"/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B40D0">
              <w:rPr>
                <w:rFonts w:ascii="Arial" w:hAnsi="Arial" w:cs="Arial"/>
                <w:sz w:val="20"/>
                <w:szCs w:val="20"/>
              </w:rPr>
              <w:t>Address</w:t>
            </w:r>
          </w:p>
        </w:tc>
        <w:tc>
          <w:tcPr>
            <w:tcW w:w="6627" w:type="dxa"/>
            <w:shd w:val="clear" w:color="auto" w:fill="F2F2F2" w:themeFill="background1" w:themeFillShade="F2"/>
          </w:tcPr>
          <w:p w14:paraId="21BE786E" w14:textId="77777777" w:rsidR="00791806" w:rsidRPr="007B40D0" w:rsidRDefault="00791806" w:rsidP="00CD549B">
            <w:pPr>
              <w:rPr>
                <w:i/>
              </w:rPr>
            </w:pPr>
          </w:p>
        </w:tc>
      </w:tr>
      <w:tr w:rsidR="007B40D0" w14:paraId="11AD25BD" w14:textId="77777777" w:rsidTr="00B329CE">
        <w:tc>
          <w:tcPr>
            <w:tcW w:w="2376" w:type="dxa"/>
          </w:tcPr>
          <w:p w14:paraId="70E3EDB1" w14:textId="77777777" w:rsidR="007B40D0" w:rsidRDefault="00770759" w:rsidP="00CD549B">
            <w:pPr>
              <w:pStyle w:val="BodyText"/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Nominated Representative</w:t>
            </w:r>
          </w:p>
          <w:p w14:paraId="732285CD" w14:textId="77777777" w:rsidR="00770759" w:rsidRPr="007B40D0" w:rsidRDefault="00770759" w:rsidP="00CD549B">
            <w:pPr>
              <w:pStyle w:val="BodyText"/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(Name and Position)</w:t>
            </w:r>
          </w:p>
        </w:tc>
        <w:tc>
          <w:tcPr>
            <w:tcW w:w="6627" w:type="dxa"/>
            <w:shd w:val="clear" w:color="auto" w:fill="F2F2F2" w:themeFill="background1" w:themeFillShade="F2"/>
          </w:tcPr>
          <w:p w14:paraId="0E73F5E6" w14:textId="77777777" w:rsidR="007B40D0" w:rsidRDefault="007B40D0" w:rsidP="00CD549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7B40D0" w14:paraId="0E8306BA" w14:textId="77777777" w:rsidTr="00B329CE">
        <w:tc>
          <w:tcPr>
            <w:tcW w:w="2376" w:type="dxa"/>
          </w:tcPr>
          <w:p w14:paraId="3A8D8B71" w14:textId="77777777" w:rsidR="007B40D0" w:rsidRPr="007B40D0" w:rsidRDefault="007B40D0" w:rsidP="00CD549B">
            <w:pPr>
              <w:pStyle w:val="BodyText"/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B40D0">
              <w:rPr>
                <w:rFonts w:ascii="Arial" w:hAnsi="Arial" w:cs="Arial"/>
                <w:sz w:val="20"/>
                <w:szCs w:val="20"/>
              </w:rPr>
              <w:t>Email</w:t>
            </w:r>
          </w:p>
        </w:tc>
        <w:tc>
          <w:tcPr>
            <w:tcW w:w="6627" w:type="dxa"/>
            <w:shd w:val="clear" w:color="auto" w:fill="F2F2F2" w:themeFill="background1" w:themeFillShade="F2"/>
          </w:tcPr>
          <w:p w14:paraId="632B4856" w14:textId="77777777" w:rsidR="007B40D0" w:rsidRPr="007B40D0" w:rsidRDefault="007B40D0" w:rsidP="00CD549B">
            <w:pPr>
              <w:rPr>
                <w:i/>
              </w:rPr>
            </w:pPr>
          </w:p>
        </w:tc>
      </w:tr>
      <w:tr w:rsidR="007B40D0" w14:paraId="76DBC80D" w14:textId="77777777" w:rsidTr="00B329CE">
        <w:tc>
          <w:tcPr>
            <w:tcW w:w="2376" w:type="dxa"/>
          </w:tcPr>
          <w:p w14:paraId="53A5CE3C" w14:textId="77777777" w:rsidR="007B40D0" w:rsidRPr="007B40D0" w:rsidRDefault="007B40D0" w:rsidP="00CD549B">
            <w:pPr>
              <w:pStyle w:val="BodyText"/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B40D0">
              <w:rPr>
                <w:rFonts w:ascii="Arial" w:hAnsi="Arial" w:cs="Arial"/>
                <w:sz w:val="20"/>
                <w:szCs w:val="20"/>
              </w:rPr>
              <w:t>Phone Number</w:t>
            </w:r>
          </w:p>
        </w:tc>
        <w:tc>
          <w:tcPr>
            <w:tcW w:w="6627" w:type="dxa"/>
            <w:shd w:val="clear" w:color="auto" w:fill="F2F2F2" w:themeFill="background1" w:themeFillShade="F2"/>
          </w:tcPr>
          <w:p w14:paraId="1AE5A446" w14:textId="77777777" w:rsidR="007B40D0" w:rsidRPr="007B40D0" w:rsidRDefault="007B40D0" w:rsidP="00CD549B">
            <w:pPr>
              <w:rPr>
                <w:i/>
              </w:rPr>
            </w:pPr>
          </w:p>
        </w:tc>
      </w:tr>
      <w:tr w:rsidR="007B40D0" w14:paraId="11C21D53" w14:textId="77777777" w:rsidTr="00B329CE">
        <w:tc>
          <w:tcPr>
            <w:tcW w:w="2376" w:type="dxa"/>
          </w:tcPr>
          <w:p w14:paraId="68968485" w14:textId="77777777" w:rsidR="007B40D0" w:rsidRDefault="007B40D0" w:rsidP="00CD549B">
            <w:pPr>
              <w:pStyle w:val="BodyText"/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B40D0">
              <w:rPr>
                <w:rFonts w:ascii="Arial" w:hAnsi="Arial" w:cs="Arial"/>
                <w:sz w:val="20"/>
                <w:szCs w:val="20"/>
              </w:rPr>
              <w:t>Other Representatives</w:t>
            </w:r>
          </w:p>
          <w:p w14:paraId="7166CE6F" w14:textId="77777777" w:rsidR="00770759" w:rsidRPr="007B40D0" w:rsidRDefault="00770759" w:rsidP="00CD549B">
            <w:pPr>
              <w:pStyle w:val="BodyText"/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(Names and Positions)</w:t>
            </w:r>
          </w:p>
        </w:tc>
        <w:tc>
          <w:tcPr>
            <w:tcW w:w="6627" w:type="dxa"/>
            <w:shd w:val="clear" w:color="auto" w:fill="F2F2F2" w:themeFill="background1" w:themeFillShade="F2"/>
          </w:tcPr>
          <w:p w14:paraId="100A7CA7" w14:textId="77777777" w:rsidR="007B40D0" w:rsidRDefault="007B40D0" w:rsidP="00CD549B">
            <w:pPr>
              <w:rPr>
                <w:i/>
              </w:rPr>
            </w:pPr>
          </w:p>
          <w:p w14:paraId="7D5CBDC0" w14:textId="77777777" w:rsidR="00004185" w:rsidRDefault="00004185" w:rsidP="00CD549B">
            <w:pPr>
              <w:rPr>
                <w:i/>
              </w:rPr>
            </w:pPr>
          </w:p>
          <w:p w14:paraId="69E85998" w14:textId="77777777" w:rsidR="00004185" w:rsidRPr="007B40D0" w:rsidRDefault="00004185" w:rsidP="00CD549B">
            <w:pPr>
              <w:rPr>
                <w:i/>
              </w:rPr>
            </w:pPr>
          </w:p>
        </w:tc>
      </w:tr>
    </w:tbl>
    <w:p w14:paraId="5EEBAB5A" w14:textId="77777777" w:rsidR="00EE7936" w:rsidRDefault="00EE7936" w:rsidP="00EE7936">
      <w:pPr>
        <w:pStyle w:val="BodyText"/>
        <w:spacing w:before="0" w:after="0" w:line="240" w:lineRule="auto"/>
        <w:rPr>
          <w:rFonts w:ascii="Arial" w:hAnsi="Arial" w:cs="Arial"/>
          <w:sz w:val="20"/>
          <w:szCs w:val="20"/>
        </w:rPr>
      </w:pPr>
    </w:p>
    <w:p w14:paraId="1219905D" w14:textId="77777777" w:rsidR="007B40D0" w:rsidRDefault="007B40D0" w:rsidP="00EE7936">
      <w:pPr>
        <w:pStyle w:val="BodyText"/>
        <w:spacing w:before="0" w:after="0" w:line="240" w:lineRule="auto"/>
        <w:rPr>
          <w:rFonts w:ascii="Arial" w:hAnsi="Arial" w:cs="Arial"/>
          <w:sz w:val="20"/>
          <w:szCs w:val="20"/>
        </w:rPr>
      </w:pPr>
    </w:p>
    <w:p w14:paraId="79C3EC24" w14:textId="77777777" w:rsidR="007B40D0" w:rsidRDefault="007B40D0" w:rsidP="00EE7936">
      <w:pPr>
        <w:pStyle w:val="BodyText"/>
        <w:spacing w:before="0" w:after="0" w:line="240" w:lineRule="auto"/>
        <w:rPr>
          <w:rFonts w:ascii="Arial" w:hAnsi="Arial" w:cs="Arial"/>
          <w:sz w:val="20"/>
          <w:szCs w:val="20"/>
        </w:rPr>
      </w:pPr>
    </w:p>
    <w:p w14:paraId="6C470F4C" w14:textId="77777777" w:rsidR="007B40D0" w:rsidRPr="007B40D0" w:rsidRDefault="00EE7936" w:rsidP="007C6F54">
      <w:pPr>
        <w:pStyle w:val="BodyText"/>
        <w:pBdr>
          <w:bottom w:val="single" w:sz="6" w:space="1" w:color="auto"/>
        </w:pBdr>
        <w:spacing w:before="0" w:after="0" w:line="240" w:lineRule="auto"/>
        <w:rPr>
          <w:rFonts w:ascii="Arial" w:hAnsi="Arial" w:cs="Arial"/>
          <w:b/>
          <w:sz w:val="24"/>
          <w:szCs w:val="20"/>
        </w:rPr>
      </w:pPr>
      <w:r w:rsidRPr="007B40D0">
        <w:rPr>
          <w:rFonts w:ascii="Arial" w:hAnsi="Arial" w:cs="Arial"/>
          <w:b/>
          <w:sz w:val="24"/>
          <w:szCs w:val="20"/>
        </w:rPr>
        <w:t>3</w:t>
      </w:r>
      <w:r w:rsidR="00F91726" w:rsidRPr="007B40D0">
        <w:rPr>
          <w:rFonts w:ascii="Arial" w:hAnsi="Arial" w:cs="Arial"/>
          <w:b/>
          <w:sz w:val="24"/>
          <w:szCs w:val="20"/>
        </w:rPr>
        <w:t>. Business Information</w:t>
      </w:r>
    </w:p>
    <w:p w14:paraId="7D22B7F0" w14:textId="77777777" w:rsidR="007B40D0" w:rsidRDefault="007B40D0" w:rsidP="007C6F54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</w:p>
    <w:p w14:paraId="37F77098" w14:textId="77777777" w:rsidR="001423BB" w:rsidRDefault="001423BB" w:rsidP="001423BB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For Individual Applicants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41"/>
        <w:gridCol w:w="6436"/>
      </w:tblGrid>
      <w:tr w:rsidR="001423BB" w14:paraId="4677BD11" w14:textId="77777777" w:rsidTr="00811EE5">
        <w:tc>
          <w:tcPr>
            <w:tcW w:w="2376" w:type="dxa"/>
          </w:tcPr>
          <w:p w14:paraId="2AA73B2E" w14:textId="77777777" w:rsidR="001423BB" w:rsidRPr="007B40D0" w:rsidRDefault="00ED510C" w:rsidP="004D4933">
            <w:pPr>
              <w:pStyle w:val="BodyText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Profession </w:t>
            </w:r>
          </w:p>
        </w:tc>
        <w:tc>
          <w:tcPr>
            <w:tcW w:w="6627" w:type="dxa"/>
            <w:shd w:val="clear" w:color="auto" w:fill="F2F2F2" w:themeFill="background1" w:themeFillShade="F2"/>
          </w:tcPr>
          <w:p w14:paraId="6C9623E2" w14:textId="77777777" w:rsidR="001423BB" w:rsidRDefault="001423BB" w:rsidP="00811EE5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56EB7C94" w14:textId="77777777" w:rsidR="00004185" w:rsidRDefault="00004185" w:rsidP="00811EE5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23170DC3" w14:textId="77777777" w:rsidR="00004185" w:rsidRDefault="00004185" w:rsidP="00811EE5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1423BB" w14:paraId="52ED0E9C" w14:textId="77777777" w:rsidTr="00811EE5">
        <w:tc>
          <w:tcPr>
            <w:tcW w:w="2376" w:type="dxa"/>
          </w:tcPr>
          <w:p w14:paraId="7A9D1D19" w14:textId="77777777" w:rsidR="001423BB" w:rsidRPr="007B40D0" w:rsidRDefault="001423BB" w:rsidP="004D4933">
            <w:pPr>
              <w:pStyle w:val="BodyText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B40D0">
              <w:rPr>
                <w:rFonts w:ascii="Arial" w:hAnsi="Arial" w:cs="Arial"/>
                <w:sz w:val="20"/>
                <w:szCs w:val="20"/>
              </w:rPr>
              <w:t>Sectors / Industry of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90F9B"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 xml:space="preserve">nterest </w:t>
            </w:r>
            <w:r w:rsidR="00ED510C">
              <w:rPr>
                <w:rFonts w:ascii="Arial" w:hAnsi="Arial" w:cs="Arial"/>
                <w:sz w:val="20"/>
                <w:szCs w:val="20"/>
              </w:rPr>
              <w:t xml:space="preserve">or </w:t>
            </w:r>
            <w:r w:rsidR="00F90F9B">
              <w:rPr>
                <w:rFonts w:ascii="Arial" w:hAnsi="Arial" w:cs="Arial"/>
                <w:sz w:val="20"/>
                <w:szCs w:val="20"/>
              </w:rPr>
              <w:t>E</w:t>
            </w:r>
            <w:r w:rsidR="00ED510C">
              <w:rPr>
                <w:rFonts w:ascii="Arial" w:hAnsi="Arial" w:cs="Arial"/>
                <w:sz w:val="20"/>
                <w:szCs w:val="20"/>
              </w:rPr>
              <w:t>xpertise</w:t>
            </w:r>
          </w:p>
        </w:tc>
        <w:tc>
          <w:tcPr>
            <w:tcW w:w="6627" w:type="dxa"/>
            <w:shd w:val="clear" w:color="auto" w:fill="F2F2F2" w:themeFill="background1" w:themeFillShade="F2"/>
          </w:tcPr>
          <w:p w14:paraId="787245CF" w14:textId="77777777" w:rsidR="001423BB" w:rsidRDefault="001423BB" w:rsidP="00811EE5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1423BB" w14:paraId="1079F891" w14:textId="77777777" w:rsidTr="00811EE5">
        <w:tc>
          <w:tcPr>
            <w:tcW w:w="2376" w:type="dxa"/>
          </w:tcPr>
          <w:p w14:paraId="6B564C9D" w14:textId="77777777" w:rsidR="001423BB" w:rsidRPr="007B40D0" w:rsidRDefault="001423BB" w:rsidP="004D4933">
            <w:pPr>
              <w:pStyle w:val="BodyText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Existing links to business</w:t>
            </w:r>
            <w:r w:rsidR="00ED510C">
              <w:rPr>
                <w:rFonts w:ascii="Arial" w:hAnsi="Arial" w:cs="Arial"/>
                <w:sz w:val="20"/>
                <w:szCs w:val="20"/>
              </w:rPr>
              <w:t>es</w:t>
            </w:r>
            <w:r>
              <w:rPr>
                <w:rFonts w:ascii="Arial" w:hAnsi="Arial" w:cs="Arial"/>
                <w:sz w:val="20"/>
                <w:szCs w:val="20"/>
              </w:rPr>
              <w:t xml:space="preserve"> in Myanmar and Asia</w:t>
            </w:r>
          </w:p>
        </w:tc>
        <w:tc>
          <w:tcPr>
            <w:tcW w:w="6627" w:type="dxa"/>
            <w:shd w:val="clear" w:color="auto" w:fill="F2F2F2" w:themeFill="background1" w:themeFillShade="F2"/>
          </w:tcPr>
          <w:p w14:paraId="68C609FC" w14:textId="77777777" w:rsidR="001423BB" w:rsidRPr="004D4933" w:rsidRDefault="001423BB" w:rsidP="00811EE5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14:paraId="32419B5B" w14:textId="77777777" w:rsidR="001423BB" w:rsidRDefault="001423BB" w:rsidP="007C6F54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</w:p>
    <w:p w14:paraId="19F1D33E" w14:textId="77777777" w:rsidR="007B40D0" w:rsidRDefault="007B40D0" w:rsidP="007B40D0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For </w:t>
      </w:r>
      <w:r w:rsidR="001423BB">
        <w:rPr>
          <w:rFonts w:ascii="Arial" w:hAnsi="Arial" w:cs="Arial"/>
          <w:b/>
          <w:sz w:val="20"/>
          <w:szCs w:val="20"/>
        </w:rPr>
        <w:t>Institutional/</w:t>
      </w:r>
      <w:r>
        <w:rPr>
          <w:rFonts w:ascii="Arial" w:hAnsi="Arial" w:cs="Arial"/>
          <w:b/>
          <w:sz w:val="20"/>
          <w:szCs w:val="20"/>
        </w:rPr>
        <w:t>Corporate Applicants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47"/>
        <w:gridCol w:w="6430"/>
      </w:tblGrid>
      <w:tr w:rsidR="007B40D0" w14:paraId="15B2A7A9" w14:textId="77777777" w:rsidTr="00426BDE">
        <w:tc>
          <w:tcPr>
            <w:tcW w:w="2376" w:type="dxa"/>
            <w:vAlign w:val="center"/>
          </w:tcPr>
          <w:p w14:paraId="6D41BB8D" w14:textId="77777777" w:rsidR="007B40D0" w:rsidRPr="007B40D0" w:rsidRDefault="007B40D0" w:rsidP="00426BDE">
            <w:pPr>
              <w:pStyle w:val="BodyText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B40D0">
              <w:rPr>
                <w:rFonts w:ascii="Arial" w:hAnsi="Arial" w:cs="Arial"/>
                <w:sz w:val="20"/>
                <w:szCs w:val="20"/>
              </w:rPr>
              <w:t>Company Profile</w:t>
            </w:r>
          </w:p>
        </w:tc>
        <w:tc>
          <w:tcPr>
            <w:tcW w:w="6627" w:type="dxa"/>
            <w:shd w:val="clear" w:color="auto" w:fill="F2F2F2" w:themeFill="background1" w:themeFillShade="F2"/>
            <w:vAlign w:val="center"/>
          </w:tcPr>
          <w:p w14:paraId="0DC4FBC0" w14:textId="77777777" w:rsidR="007B40D0" w:rsidRDefault="007B40D0" w:rsidP="00426BDE">
            <w:pPr>
              <w:rPr>
                <w:i/>
              </w:rPr>
            </w:pPr>
          </w:p>
          <w:p w14:paraId="58FA9B0A" w14:textId="77777777" w:rsidR="00004185" w:rsidRDefault="00004185" w:rsidP="00426BDE">
            <w:pPr>
              <w:rPr>
                <w:i/>
              </w:rPr>
            </w:pPr>
          </w:p>
          <w:p w14:paraId="211AA181" w14:textId="77777777" w:rsidR="00004185" w:rsidRPr="007B40D0" w:rsidRDefault="00004185" w:rsidP="00426BDE">
            <w:pPr>
              <w:rPr>
                <w:i/>
              </w:rPr>
            </w:pPr>
          </w:p>
        </w:tc>
      </w:tr>
      <w:tr w:rsidR="000A18A0" w14:paraId="501575FE" w14:textId="77777777" w:rsidTr="00426BDE">
        <w:tc>
          <w:tcPr>
            <w:tcW w:w="2376" w:type="dxa"/>
            <w:vAlign w:val="center"/>
          </w:tcPr>
          <w:p w14:paraId="01D6B10D" w14:textId="77777777" w:rsidR="000A18A0" w:rsidRPr="007B40D0" w:rsidRDefault="000A18A0" w:rsidP="00426BDE">
            <w:pPr>
              <w:pStyle w:val="BodyText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Company Website</w:t>
            </w:r>
          </w:p>
        </w:tc>
        <w:tc>
          <w:tcPr>
            <w:tcW w:w="6627" w:type="dxa"/>
            <w:shd w:val="clear" w:color="auto" w:fill="F2F2F2" w:themeFill="background1" w:themeFillShade="F2"/>
            <w:vAlign w:val="center"/>
          </w:tcPr>
          <w:p w14:paraId="2452EB1C" w14:textId="77777777" w:rsidR="000A18A0" w:rsidRDefault="000A18A0" w:rsidP="00426BDE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1C124B2C" w14:textId="77777777" w:rsidR="00004185" w:rsidRDefault="00004185" w:rsidP="00426BDE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04DA91BB" w14:textId="77777777" w:rsidR="00004185" w:rsidRDefault="00004185" w:rsidP="00426BDE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7B40D0" w14:paraId="4FD53CC0" w14:textId="77777777" w:rsidTr="00426BDE">
        <w:tc>
          <w:tcPr>
            <w:tcW w:w="2376" w:type="dxa"/>
            <w:vAlign w:val="center"/>
          </w:tcPr>
          <w:p w14:paraId="625C80EA" w14:textId="77777777" w:rsidR="007B40D0" w:rsidRPr="007B40D0" w:rsidRDefault="007B40D0" w:rsidP="00426BDE">
            <w:pPr>
              <w:pStyle w:val="BodyText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B40D0">
              <w:rPr>
                <w:rFonts w:ascii="Arial" w:hAnsi="Arial" w:cs="Arial"/>
                <w:sz w:val="20"/>
                <w:szCs w:val="20"/>
              </w:rPr>
              <w:lastRenderedPageBreak/>
              <w:t>Sectors / Industry of Business Activity</w:t>
            </w:r>
          </w:p>
        </w:tc>
        <w:tc>
          <w:tcPr>
            <w:tcW w:w="6627" w:type="dxa"/>
            <w:shd w:val="clear" w:color="auto" w:fill="F2F2F2" w:themeFill="background1" w:themeFillShade="F2"/>
            <w:vAlign w:val="center"/>
          </w:tcPr>
          <w:p w14:paraId="11CA8394" w14:textId="77777777" w:rsidR="007B40D0" w:rsidRDefault="007B40D0" w:rsidP="00426BDE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21266DD4" w14:textId="77777777" w:rsidR="00004185" w:rsidRDefault="00004185" w:rsidP="00426BDE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5A50262C" w14:textId="77777777" w:rsidR="00004185" w:rsidRDefault="00004185" w:rsidP="00426BDE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7B40D0" w14:paraId="3CB04855" w14:textId="77777777" w:rsidTr="00426BDE">
        <w:tc>
          <w:tcPr>
            <w:tcW w:w="2376" w:type="dxa"/>
            <w:vAlign w:val="center"/>
          </w:tcPr>
          <w:p w14:paraId="428878A0" w14:textId="77777777" w:rsidR="007B40D0" w:rsidRPr="007B40D0" w:rsidRDefault="007B40D0" w:rsidP="00426BDE">
            <w:pPr>
              <w:pStyle w:val="BodyText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B40D0">
              <w:rPr>
                <w:rFonts w:ascii="Arial" w:hAnsi="Arial" w:cs="Arial"/>
                <w:sz w:val="20"/>
                <w:szCs w:val="20"/>
              </w:rPr>
              <w:t>Products or Services Offered</w:t>
            </w:r>
          </w:p>
        </w:tc>
        <w:tc>
          <w:tcPr>
            <w:tcW w:w="6627" w:type="dxa"/>
            <w:shd w:val="clear" w:color="auto" w:fill="F2F2F2" w:themeFill="background1" w:themeFillShade="F2"/>
            <w:vAlign w:val="center"/>
          </w:tcPr>
          <w:p w14:paraId="08887B07" w14:textId="77777777" w:rsidR="007B40D0" w:rsidRDefault="007B40D0" w:rsidP="00426BDE">
            <w:pPr>
              <w:rPr>
                <w:i/>
              </w:rPr>
            </w:pPr>
          </w:p>
          <w:p w14:paraId="76E47A68" w14:textId="77777777" w:rsidR="00004185" w:rsidRDefault="00004185" w:rsidP="00426BDE">
            <w:pPr>
              <w:rPr>
                <w:i/>
              </w:rPr>
            </w:pPr>
          </w:p>
          <w:p w14:paraId="3638D0D5" w14:textId="77777777" w:rsidR="00004185" w:rsidRPr="007B40D0" w:rsidRDefault="00004185" w:rsidP="00426BDE">
            <w:pPr>
              <w:rPr>
                <w:i/>
              </w:rPr>
            </w:pPr>
          </w:p>
        </w:tc>
      </w:tr>
      <w:tr w:rsidR="001423BB" w:rsidRPr="001423BB" w14:paraId="6E14C2D1" w14:textId="77777777" w:rsidTr="00426BDE">
        <w:tc>
          <w:tcPr>
            <w:tcW w:w="2376" w:type="dxa"/>
            <w:vAlign w:val="center"/>
          </w:tcPr>
          <w:p w14:paraId="51D3AD42" w14:textId="77777777" w:rsidR="007B40D0" w:rsidRPr="007B40D0" w:rsidRDefault="007B40D0" w:rsidP="00426BDE">
            <w:pPr>
              <w:pStyle w:val="BodyText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B40D0">
              <w:rPr>
                <w:rFonts w:ascii="Arial" w:hAnsi="Arial" w:cs="Arial"/>
                <w:sz w:val="20"/>
                <w:szCs w:val="20"/>
              </w:rPr>
              <w:t xml:space="preserve">Interest in </w:t>
            </w:r>
            <w:r w:rsidR="000B1352">
              <w:rPr>
                <w:rFonts w:ascii="Arial" w:hAnsi="Arial" w:cs="Arial"/>
                <w:sz w:val="20"/>
                <w:szCs w:val="20"/>
              </w:rPr>
              <w:t xml:space="preserve">investing in Myanmar, </w:t>
            </w:r>
            <w:r w:rsidRPr="007B40D0">
              <w:rPr>
                <w:rFonts w:ascii="Arial" w:hAnsi="Arial" w:cs="Arial"/>
                <w:sz w:val="20"/>
                <w:szCs w:val="20"/>
              </w:rPr>
              <w:t>exporting to Myanmar or importing from Myanmar</w:t>
            </w:r>
          </w:p>
        </w:tc>
        <w:tc>
          <w:tcPr>
            <w:tcW w:w="6627" w:type="dxa"/>
            <w:shd w:val="clear" w:color="auto" w:fill="F2F2F2" w:themeFill="background1" w:themeFillShade="F2"/>
            <w:vAlign w:val="center"/>
          </w:tcPr>
          <w:p w14:paraId="40AAA8A6" w14:textId="77777777" w:rsidR="007B40D0" w:rsidRPr="007B40D0" w:rsidRDefault="007B40D0" w:rsidP="00426BDE">
            <w:pPr>
              <w:rPr>
                <w:i/>
              </w:rPr>
            </w:pPr>
          </w:p>
        </w:tc>
      </w:tr>
      <w:tr w:rsidR="001423BB" w:rsidRPr="001423BB" w14:paraId="1272A005" w14:textId="77777777" w:rsidTr="00426BDE">
        <w:tc>
          <w:tcPr>
            <w:tcW w:w="2376" w:type="dxa"/>
            <w:vAlign w:val="center"/>
          </w:tcPr>
          <w:p w14:paraId="2D82B5F3" w14:textId="77777777" w:rsidR="001423BB" w:rsidRPr="007B40D0" w:rsidRDefault="001423BB">
            <w:pPr>
              <w:pStyle w:val="BodyText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Existing business or projects in Myanmar and Asia</w:t>
            </w:r>
          </w:p>
        </w:tc>
        <w:tc>
          <w:tcPr>
            <w:tcW w:w="6627" w:type="dxa"/>
            <w:shd w:val="clear" w:color="auto" w:fill="F2F2F2" w:themeFill="background1" w:themeFillShade="F2"/>
            <w:vAlign w:val="center"/>
          </w:tcPr>
          <w:p w14:paraId="0A8B0605" w14:textId="77777777" w:rsidR="001423BB" w:rsidRDefault="001423BB" w:rsidP="00426BDE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7B40D0" w14:paraId="7D2CA69D" w14:textId="77777777" w:rsidTr="00426BDE">
        <w:tc>
          <w:tcPr>
            <w:tcW w:w="2376" w:type="dxa"/>
            <w:vAlign w:val="center"/>
          </w:tcPr>
          <w:p w14:paraId="5271AE1E" w14:textId="77777777" w:rsidR="007B40D0" w:rsidRPr="007B40D0" w:rsidRDefault="007B40D0">
            <w:pPr>
              <w:pStyle w:val="BodyText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B40D0">
              <w:rPr>
                <w:rFonts w:ascii="Arial" w:hAnsi="Arial" w:cs="Arial"/>
                <w:sz w:val="20"/>
                <w:szCs w:val="20"/>
              </w:rPr>
              <w:t xml:space="preserve">Existing links </w:t>
            </w:r>
            <w:r w:rsidR="001423BB">
              <w:rPr>
                <w:rFonts w:ascii="Arial" w:hAnsi="Arial" w:cs="Arial"/>
                <w:sz w:val="20"/>
                <w:szCs w:val="20"/>
              </w:rPr>
              <w:t>to</w:t>
            </w:r>
            <w:r w:rsidR="001423BB" w:rsidRPr="007B40D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B40D0">
              <w:rPr>
                <w:rFonts w:ascii="Arial" w:hAnsi="Arial" w:cs="Arial"/>
                <w:sz w:val="20"/>
                <w:szCs w:val="20"/>
              </w:rPr>
              <w:t>Asia including memberships to other Chambers and Business Councils</w:t>
            </w:r>
          </w:p>
        </w:tc>
        <w:tc>
          <w:tcPr>
            <w:tcW w:w="6627" w:type="dxa"/>
            <w:shd w:val="clear" w:color="auto" w:fill="F2F2F2" w:themeFill="background1" w:themeFillShade="F2"/>
            <w:vAlign w:val="center"/>
          </w:tcPr>
          <w:p w14:paraId="6E31879E" w14:textId="77777777" w:rsidR="007B40D0" w:rsidRPr="007B40D0" w:rsidRDefault="007B40D0" w:rsidP="00426BDE">
            <w:pPr>
              <w:rPr>
                <w:i/>
              </w:rPr>
            </w:pPr>
          </w:p>
        </w:tc>
      </w:tr>
    </w:tbl>
    <w:p w14:paraId="3500DCBB" w14:textId="77777777" w:rsidR="007B40D0" w:rsidRDefault="007B40D0" w:rsidP="007C6F54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</w:p>
    <w:p w14:paraId="7D20C9F9" w14:textId="77777777" w:rsidR="007B40D0" w:rsidRDefault="007B40D0" w:rsidP="007C6F54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</w:p>
    <w:p w14:paraId="6DF13FB4" w14:textId="77777777" w:rsidR="007B40D0" w:rsidRDefault="007B40D0" w:rsidP="007C6F54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</w:p>
    <w:p w14:paraId="5B25CC1B" w14:textId="77777777" w:rsidR="00F91726" w:rsidRPr="007B40D0" w:rsidRDefault="00EE7936" w:rsidP="00F247A7">
      <w:pPr>
        <w:rPr>
          <w:rFonts w:ascii="Arial" w:hAnsi="Arial" w:cs="Arial"/>
          <w:b/>
          <w:sz w:val="24"/>
          <w:szCs w:val="20"/>
        </w:rPr>
      </w:pPr>
      <w:r w:rsidRPr="007B40D0">
        <w:rPr>
          <w:rFonts w:ascii="Arial" w:hAnsi="Arial" w:cs="Arial"/>
          <w:b/>
          <w:sz w:val="24"/>
          <w:szCs w:val="20"/>
        </w:rPr>
        <w:t>4</w:t>
      </w:r>
      <w:r w:rsidR="00F91726" w:rsidRPr="007B40D0">
        <w:rPr>
          <w:rFonts w:ascii="Arial" w:hAnsi="Arial" w:cs="Arial"/>
          <w:b/>
          <w:sz w:val="24"/>
          <w:szCs w:val="20"/>
        </w:rPr>
        <w:t xml:space="preserve">. </w:t>
      </w:r>
      <w:r w:rsidR="007B40D0" w:rsidRPr="007B40D0">
        <w:rPr>
          <w:rFonts w:ascii="Arial" w:hAnsi="Arial" w:cs="Arial"/>
          <w:b/>
          <w:sz w:val="24"/>
          <w:szCs w:val="20"/>
        </w:rPr>
        <w:t xml:space="preserve">Register Interest </w:t>
      </w:r>
      <w:r w:rsidR="00B65090">
        <w:rPr>
          <w:rFonts w:ascii="Arial" w:hAnsi="Arial" w:cs="Arial"/>
          <w:b/>
          <w:sz w:val="24"/>
          <w:szCs w:val="20"/>
        </w:rPr>
        <w:t>for Participation in</w:t>
      </w:r>
      <w:r w:rsidR="007B40D0" w:rsidRPr="007B40D0">
        <w:rPr>
          <w:rFonts w:ascii="Arial" w:hAnsi="Arial" w:cs="Arial"/>
          <w:b/>
          <w:sz w:val="24"/>
          <w:szCs w:val="20"/>
        </w:rPr>
        <w:t xml:space="preserve"> Working Groups</w:t>
      </w:r>
    </w:p>
    <w:p w14:paraId="5414216B" w14:textId="77777777" w:rsidR="007B40D0" w:rsidRDefault="007B40D0" w:rsidP="007C6F54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9239" w:type="dxa"/>
        <w:tblLook w:val="04A0" w:firstRow="1" w:lastRow="0" w:firstColumn="1" w:lastColumn="0" w:noHBand="0" w:noVBand="1"/>
      </w:tblPr>
      <w:tblGrid>
        <w:gridCol w:w="817"/>
        <w:gridCol w:w="8422"/>
      </w:tblGrid>
      <w:tr w:rsidR="00B329CE" w:rsidRPr="00CB75DA" w14:paraId="3611C9D1" w14:textId="77777777" w:rsidTr="00B329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352D825" w14:textId="77777777" w:rsidR="00B329CE" w:rsidRDefault="00B329CE" w:rsidP="00CD549B">
            <w:pPr>
              <w:pStyle w:val="BodyText"/>
              <w:spacing w:before="0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4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C3AC7DA" w14:textId="77777777" w:rsidR="00B329CE" w:rsidRPr="00B329CE" w:rsidRDefault="00B329CE" w:rsidP="00A6509A">
            <w:pPr>
              <w:rPr>
                <w:rFonts w:ascii="Arial" w:hAnsi="Arial" w:cs="Arial"/>
                <w:sz w:val="20"/>
                <w:szCs w:val="20"/>
              </w:rPr>
            </w:pPr>
            <w:r w:rsidRPr="00B329CE">
              <w:rPr>
                <w:rFonts w:ascii="Arial" w:hAnsi="Arial" w:cs="Arial"/>
                <w:sz w:val="20"/>
                <w:szCs w:val="20"/>
              </w:rPr>
              <w:t>Extractive Industries</w:t>
            </w:r>
          </w:p>
        </w:tc>
      </w:tr>
      <w:tr w:rsidR="00B329CE" w:rsidRPr="00CB75DA" w14:paraId="20BA52F3" w14:textId="77777777" w:rsidTr="00B329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37825AC" w14:textId="77777777" w:rsidR="00B329CE" w:rsidRDefault="00B329CE" w:rsidP="00CD549B">
            <w:pPr>
              <w:pStyle w:val="BodyText"/>
              <w:spacing w:before="0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4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4A3405" w14:textId="77777777" w:rsidR="00B329CE" w:rsidRPr="00B329CE" w:rsidRDefault="00B329CE" w:rsidP="00A6509A">
            <w:pPr>
              <w:rPr>
                <w:rFonts w:ascii="Arial" w:hAnsi="Arial" w:cs="Arial"/>
                <w:sz w:val="20"/>
                <w:szCs w:val="20"/>
              </w:rPr>
            </w:pPr>
            <w:r w:rsidRPr="00B329CE">
              <w:rPr>
                <w:rFonts w:ascii="Arial" w:hAnsi="Arial" w:cs="Arial"/>
                <w:sz w:val="20"/>
                <w:szCs w:val="20"/>
              </w:rPr>
              <w:t>Education and Skills Development</w:t>
            </w:r>
          </w:p>
        </w:tc>
      </w:tr>
      <w:tr w:rsidR="00B329CE" w:rsidRPr="00CB75DA" w14:paraId="458A5C4E" w14:textId="77777777" w:rsidTr="00B329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70CF16C" w14:textId="77777777" w:rsidR="00B329CE" w:rsidRDefault="00B329CE" w:rsidP="00CD549B">
            <w:pPr>
              <w:pStyle w:val="BodyText"/>
              <w:spacing w:before="0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4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96781A" w14:textId="77777777" w:rsidR="00B329CE" w:rsidRPr="00B329CE" w:rsidRDefault="00B329CE" w:rsidP="00A6509A">
            <w:pPr>
              <w:rPr>
                <w:rFonts w:ascii="Arial" w:hAnsi="Arial" w:cs="Arial"/>
                <w:sz w:val="20"/>
                <w:szCs w:val="20"/>
              </w:rPr>
            </w:pPr>
            <w:r w:rsidRPr="00B329CE">
              <w:rPr>
                <w:rFonts w:ascii="Arial" w:hAnsi="Arial" w:cs="Arial"/>
                <w:sz w:val="20"/>
                <w:szCs w:val="20"/>
              </w:rPr>
              <w:t>Financial Services</w:t>
            </w:r>
          </w:p>
        </w:tc>
      </w:tr>
      <w:tr w:rsidR="00B329CE" w:rsidRPr="00CB75DA" w14:paraId="0035F59E" w14:textId="77777777" w:rsidTr="00B329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803F486" w14:textId="77777777" w:rsidR="00B329CE" w:rsidRDefault="00B329CE" w:rsidP="00CD549B">
            <w:pPr>
              <w:pStyle w:val="BodyText"/>
              <w:spacing w:before="0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4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C8B0DD" w14:textId="77777777" w:rsidR="00B329CE" w:rsidRPr="00B329CE" w:rsidRDefault="00B329CE" w:rsidP="00A6509A">
            <w:pPr>
              <w:rPr>
                <w:rFonts w:ascii="Arial" w:hAnsi="Arial" w:cs="Arial"/>
                <w:sz w:val="20"/>
                <w:szCs w:val="20"/>
              </w:rPr>
            </w:pPr>
            <w:r w:rsidRPr="00B329CE">
              <w:rPr>
                <w:rFonts w:ascii="Arial" w:hAnsi="Arial" w:cs="Arial"/>
                <w:sz w:val="20"/>
                <w:szCs w:val="20"/>
              </w:rPr>
              <w:t>Agribusiness, and</w:t>
            </w:r>
          </w:p>
        </w:tc>
      </w:tr>
      <w:tr w:rsidR="00B329CE" w:rsidRPr="00CB75DA" w14:paraId="06E2A101" w14:textId="77777777" w:rsidTr="00B329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11C4E18" w14:textId="77777777" w:rsidR="00B329CE" w:rsidRDefault="00B329CE" w:rsidP="00CD549B">
            <w:pPr>
              <w:pStyle w:val="BodyText"/>
              <w:spacing w:before="0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4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ECC231" w14:textId="77777777" w:rsidR="00B329CE" w:rsidRPr="00B329CE" w:rsidRDefault="00B329CE" w:rsidP="00A6509A">
            <w:pPr>
              <w:rPr>
                <w:rFonts w:ascii="Arial" w:hAnsi="Arial" w:cs="Arial"/>
                <w:sz w:val="20"/>
                <w:szCs w:val="20"/>
              </w:rPr>
            </w:pPr>
            <w:r w:rsidRPr="00B329CE">
              <w:rPr>
                <w:rFonts w:ascii="Arial" w:hAnsi="Arial" w:cs="Arial"/>
                <w:sz w:val="20"/>
                <w:szCs w:val="20"/>
              </w:rPr>
              <w:t>Infrastructure</w:t>
            </w:r>
          </w:p>
        </w:tc>
      </w:tr>
      <w:tr w:rsidR="007B40D0" w:rsidRPr="00CB75DA" w14:paraId="628A3902" w14:textId="77777777" w:rsidTr="00B329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F47569D" w14:textId="77777777" w:rsidR="007B40D0" w:rsidRDefault="007B40D0" w:rsidP="00CD549B">
            <w:pPr>
              <w:pStyle w:val="BodyText"/>
              <w:spacing w:before="0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4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ED2A82B" w14:textId="77777777" w:rsidR="007B40D0" w:rsidRPr="00B329CE" w:rsidRDefault="00B329CE">
            <w:pPr>
              <w:pStyle w:val="BodyText"/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329CE">
              <w:rPr>
                <w:rFonts w:ascii="Arial" w:hAnsi="Arial" w:cs="Arial"/>
                <w:sz w:val="20"/>
                <w:szCs w:val="20"/>
              </w:rPr>
              <w:t xml:space="preserve">Other </w:t>
            </w:r>
            <w:r w:rsidR="000A18A0">
              <w:rPr>
                <w:rFonts w:ascii="Arial" w:hAnsi="Arial" w:cs="Arial"/>
                <w:sz w:val="20"/>
                <w:szCs w:val="20"/>
              </w:rPr>
              <w:t>(p</w:t>
            </w:r>
            <w:r w:rsidRPr="00B329CE">
              <w:rPr>
                <w:rFonts w:ascii="Arial" w:hAnsi="Arial" w:cs="Arial"/>
                <w:sz w:val="20"/>
                <w:szCs w:val="20"/>
              </w:rPr>
              <w:t xml:space="preserve">lease </w:t>
            </w:r>
            <w:r w:rsidR="000A18A0">
              <w:rPr>
                <w:rFonts w:ascii="Arial" w:hAnsi="Arial" w:cs="Arial"/>
                <w:sz w:val="20"/>
                <w:szCs w:val="20"/>
              </w:rPr>
              <w:t>s</w:t>
            </w:r>
            <w:r w:rsidRPr="00B329CE">
              <w:rPr>
                <w:rFonts w:ascii="Arial" w:hAnsi="Arial" w:cs="Arial"/>
                <w:sz w:val="20"/>
                <w:szCs w:val="20"/>
              </w:rPr>
              <w:t>pecify</w:t>
            </w:r>
            <w:r w:rsidR="000A18A0">
              <w:rPr>
                <w:rFonts w:ascii="Arial" w:hAnsi="Arial" w:cs="Arial"/>
                <w:sz w:val="20"/>
                <w:szCs w:val="20"/>
              </w:rPr>
              <w:t>)</w:t>
            </w:r>
            <w:r w:rsidR="00F90F9B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</w:tbl>
    <w:p w14:paraId="6BB9F530" w14:textId="77777777" w:rsidR="00F91726" w:rsidRDefault="00F91726" w:rsidP="007C6F54">
      <w:pPr>
        <w:pStyle w:val="BodyText"/>
        <w:spacing w:before="0" w:after="0" w:line="240" w:lineRule="auto"/>
        <w:rPr>
          <w:rFonts w:ascii="Arial" w:hAnsi="Arial" w:cs="Arial"/>
          <w:sz w:val="20"/>
          <w:szCs w:val="20"/>
        </w:rPr>
      </w:pPr>
    </w:p>
    <w:p w14:paraId="58002F1E" w14:textId="77777777" w:rsidR="007C6F54" w:rsidRDefault="007C6F54" w:rsidP="007C6F54">
      <w:pPr>
        <w:pStyle w:val="BodyText"/>
        <w:spacing w:before="0" w:after="0" w:line="240" w:lineRule="auto"/>
        <w:rPr>
          <w:rFonts w:ascii="Arial" w:hAnsi="Arial" w:cs="Arial"/>
          <w:sz w:val="20"/>
          <w:szCs w:val="20"/>
        </w:rPr>
      </w:pPr>
    </w:p>
    <w:p w14:paraId="1A1C7555" w14:textId="77777777" w:rsidR="00CB75DA" w:rsidRDefault="00CB75DA" w:rsidP="007C6F54">
      <w:pPr>
        <w:pStyle w:val="BodyText"/>
        <w:spacing w:before="0" w:after="0" w:line="240" w:lineRule="auto"/>
        <w:rPr>
          <w:rFonts w:ascii="Arial" w:hAnsi="Arial" w:cs="Arial"/>
          <w:sz w:val="20"/>
          <w:szCs w:val="20"/>
        </w:rPr>
      </w:pPr>
    </w:p>
    <w:p w14:paraId="50CDF2C7" w14:textId="77777777" w:rsidR="00B329CE" w:rsidRPr="007B40D0" w:rsidRDefault="00B329CE" w:rsidP="00B329CE">
      <w:pPr>
        <w:pStyle w:val="BodyText"/>
        <w:pBdr>
          <w:bottom w:val="single" w:sz="6" w:space="1" w:color="auto"/>
        </w:pBdr>
        <w:spacing w:before="0" w:after="0" w:line="240" w:lineRule="auto"/>
        <w:rPr>
          <w:rFonts w:ascii="Arial" w:hAnsi="Arial" w:cs="Arial"/>
          <w:b/>
          <w:sz w:val="24"/>
          <w:szCs w:val="20"/>
        </w:rPr>
      </w:pPr>
      <w:r>
        <w:rPr>
          <w:rFonts w:ascii="Arial" w:hAnsi="Arial" w:cs="Arial"/>
          <w:b/>
          <w:sz w:val="24"/>
          <w:szCs w:val="20"/>
        </w:rPr>
        <w:t xml:space="preserve">5. </w:t>
      </w:r>
      <w:r w:rsidRPr="007B40D0">
        <w:rPr>
          <w:rFonts w:ascii="Arial" w:hAnsi="Arial" w:cs="Arial"/>
          <w:b/>
          <w:sz w:val="24"/>
          <w:szCs w:val="20"/>
        </w:rPr>
        <w:t xml:space="preserve">Register Interest </w:t>
      </w:r>
      <w:r w:rsidR="00B65090">
        <w:rPr>
          <w:rFonts w:ascii="Arial" w:hAnsi="Arial" w:cs="Arial"/>
          <w:b/>
          <w:sz w:val="24"/>
          <w:szCs w:val="20"/>
        </w:rPr>
        <w:t>for Participation in</w:t>
      </w:r>
      <w:r w:rsidR="00B65090" w:rsidRPr="007B40D0">
        <w:rPr>
          <w:rFonts w:ascii="Arial" w:hAnsi="Arial" w:cs="Arial"/>
          <w:b/>
          <w:sz w:val="24"/>
          <w:szCs w:val="20"/>
        </w:rPr>
        <w:t xml:space="preserve"> </w:t>
      </w:r>
      <w:r>
        <w:rPr>
          <w:rFonts w:ascii="Arial" w:hAnsi="Arial" w:cs="Arial"/>
          <w:b/>
          <w:sz w:val="24"/>
          <w:szCs w:val="20"/>
        </w:rPr>
        <w:t>Business Delegations</w:t>
      </w:r>
    </w:p>
    <w:p w14:paraId="07E79F47" w14:textId="77777777" w:rsidR="00B329CE" w:rsidRDefault="00B329CE" w:rsidP="00B329CE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9239" w:type="dxa"/>
        <w:tblLook w:val="04A0" w:firstRow="1" w:lastRow="0" w:firstColumn="1" w:lastColumn="0" w:noHBand="0" w:noVBand="1"/>
      </w:tblPr>
      <w:tblGrid>
        <w:gridCol w:w="817"/>
        <w:gridCol w:w="8422"/>
      </w:tblGrid>
      <w:tr w:rsidR="00B329CE" w:rsidRPr="00CB75DA" w14:paraId="5361F300" w14:textId="77777777" w:rsidTr="00B329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BD6183F" w14:textId="77777777" w:rsidR="00B329CE" w:rsidRDefault="00B329CE" w:rsidP="00CD549B">
            <w:pPr>
              <w:pStyle w:val="BodyText"/>
              <w:spacing w:before="0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4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6CFE3B" w14:textId="77777777" w:rsidR="00B329CE" w:rsidRPr="00B329CE" w:rsidRDefault="00B329CE" w:rsidP="00CD549B">
            <w:pPr>
              <w:rPr>
                <w:rFonts w:ascii="Arial" w:hAnsi="Arial" w:cs="Arial"/>
                <w:sz w:val="20"/>
                <w:szCs w:val="20"/>
              </w:rPr>
            </w:pPr>
            <w:r w:rsidRPr="00B329CE">
              <w:rPr>
                <w:rFonts w:ascii="Arial" w:hAnsi="Arial" w:cs="Arial"/>
                <w:sz w:val="20"/>
                <w:szCs w:val="20"/>
              </w:rPr>
              <w:t>Hosting Myanmar business in Australia</w:t>
            </w:r>
          </w:p>
        </w:tc>
      </w:tr>
      <w:tr w:rsidR="00B329CE" w:rsidRPr="00CB75DA" w14:paraId="5AF9E469" w14:textId="77777777" w:rsidTr="00B329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FB43178" w14:textId="77777777" w:rsidR="00B329CE" w:rsidRDefault="00B329CE" w:rsidP="00CD549B">
            <w:pPr>
              <w:pStyle w:val="BodyText"/>
              <w:spacing w:before="0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4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DACD10" w14:textId="77777777" w:rsidR="00B329CE" w:rsidRPr="00B329CE" w:rsidRDefault="00B329CE" w:rsidP="00CD54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Visiting Myanmar</w:t>
            </w:r>
          </w:p>
        </w:tc>
      </w:tr>
    </w:tbl>
    <w:p w14:paraId="3FBC64E4" w14:textId="77777777" w:rsidR="00B329CE" w:rsidRDefault="00B329CE" w:rsidP="007C6F54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</w:p>
    <w:p w14:paraId="39774303" w14:textId="77777777" w:rsidR="00B329CE" w:rsidRDefault="00B329CE" w:rsidP="007C6F54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</w:p>
    <w:p w14:paraId="2F52AF2B" w14:textId="77777777" w:rsidR="00ED510C" w:rsidRDefault="00ED510C" w:rsidP="007C6F54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</w:p>
    <w:p w14:paraId="1216DFBD" w14:textId="77777777" w:rsidR="00B329CE" w:rsidRPr="007B40D0" w:rsidRDefault="00B329CE" w:rsidP="00B329CE">
      <w:pPr>
        <w:pStyle w:val="BodyText"/>
        <w:pBdr>
          <w:bottom w:val="single" w:sz="6" w:space="1" w:color="auto"/>
        </w:pBdr>
        <w:spacing w:before="0" w:after="0" w:line="240" w:lineRule="auto"/>
        <w:rPr>
          <w:rFonts w:ascii="Arial" w:hAnsi="Arial" w:cs="Arial"/>
          <w:b/>
          <w:sz w:val="24"/>
          <w:szCs w:val="20"/>
        </w:rPr>
      </w:pPr>
      <w:r>
        <w:rPr>
          <w:rFonts w:ascii="Arial" w:hAnsi="Arial" w:cs="Arial"/>
          <w:b/>
          <w:sz w:val="24"/>
          <w:szCs w:val="20"/>
        </w:rPr>
        <w:t xml:space="preserve">6. </w:t>
      </w:r>
      <w:r w:rsidRPr="007B40D0">
        <w:rPr>
          <w:rFonts w:ascii="Arial" w:hAnsi="Arial" w:cs="Arial"/>
          <w:b/>
          <w:sz w:val="24"/>
          <w:szCs w:val="20"/>
        </w:rPr>
        <w:t xml:space="preserve">Register Interest </w:t>
      </w:r>
      <w:r w:rsidR="00B65090">
        <w:rPr>
          <w:rFonts w:ascii="Arial" w:hAnsi="Arial" w:cs="Arial"/>
          <w:b/>
          <w:sz w:val="24"/>
          <w:szCs w:val="20"/>
        </w:rPr>
        <w:t xml:space="preserve">for Participation in </w:t>
      </w:r>
      <w:r w:rsidR="000B1352">
        <w:rPr>
          <w:rFonts w:ascii="Arial" w:hAnsi="Arial" w:cs="Arial"/>
          <w:b/>
          <w:sz w:val="24"/>
          <w:szCs w:val="20"/>
        </w:rPr>
        <w:t>Australia-Myanmar Skill-Swap Program</w:t>
      </w:r>
    </w:p>
    <w:p w14:paraId="12920458" w14:textId="77777777" w:rsidR="00B329CE" w:rsidRDefault="00B329CE" w:rsidP="00B329CE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9239" w:type="dxa"/>
        <w:tblLook w:val="04A0" w:firstRow="1" w:lastRow="0" w:firstColumn="1" w:lastColumn="0" w:noHBand="0" w:noVBand="1"/>
      </w:tblPr>
      <w:tblGrid>
        <w:gridCol w:w="817"/>
        <w:gridCol w:w="8422"/>
      </w:tblGrid>
      <w:tr w:rsidR="00B329CE" w:rsidRPr="00CB75DA" w14:paraId="22EFB44F" w14:textId="77777777" w:rsidTr="00B329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6BD5DAB" w14:textId="77777777" w:rsidR="00B329CE" w:rsidRDefault="00B329CE" w:rsidP="00CD549B">
            <w:pPr>
              <w:pStyle w:val="BodyText"/>
              <w:spacing w:before="0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4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9BF175B" w14:textId="77777777" w:rsidR="00B329CE" w:rsidRPr="00B329CE" w:rsidRDefault="002774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Interest in </w:t>
            </w:r>
            <w:r w:rsidR="000B1352">
              <w:rPr>
                <w:rFonts w:ascii="Arial" w:hAnsi="Arial" w:cs="Arial"/>
                <w:sz w:val="20"/>
                <w:szCs w:val="20"/>
              </w:rPr>
              <w:t xml:space="preserve">hosting </w:t>
            </w:r>
            <w:r w:rsidR="000A18A0">
              <w:rPr>
                <w:rFonts w:ascii="Arial" w:hAnsi="Arial" w:cs="Arial"/>
                <w:sz w:val="20"/>
                <w:szCs w:val="20"/>
              </w:rPr>
              <w:t xml:space="preserve">professionals from Myanmar </w:t>
            </w:r>
            <w:r w:rsidR="000B1352">
              <w:rPr>
                <w:rFonts w:ascii="Arial" w:hAnsi="Arial" w:cs="Arial"/>
                <w:sz w:val="20"/>
                <w:szCs w:val="20"/>
              </w:rPr>
              <w:t xml:space="preserve">for specific period </w:t>
            </w:r>
            <w:r w:rsidR="000A18A0">
              <w:rPr>
                <w:rFonts w:ascii="Arial" w:hAnsi="Arial" w:cs="Arial"/>
                <w:sz w:val="20"/>
                <w:szCs w:val="20"/>
              </w:rPr>
              <w:t>(please tick)</w:t>
            </w:r>
          </w:p>
        </w:tc>
      </w:tr>
    </w:tbl>
    <w:p w14:paraId="60E501A8" w14:textId="77777777" w:rsidR="00B329CE" w:rsidRDefault="00B329CE" w:rsidP="00B329CE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77"/>
      </w:tblGrid>
      <w:tr w:rsidR="00B329CE" w14:paraId="07A77FCF" w14:textId="77777777" w:rsidTr="00B329CE">
        <w:trPr>
          <w:trHeight w:val="608"/>
        </w:trPr>
        <w:tc>
          <w:tcPr>
            <w:tcW w:w="9003" w:type="dxa"/>
            <w:shd w:val="clear" w:color="auto" w:fill="F2F2F2" w:themeFill="background1" w:themeFillShade="F2"/>
          </w:tcPr>
          <w:p w14:paraId="4C7D6465" w14:textId="77777777" w:rsidR="00B329CE" w:rsidRDefault="00B329CE" w:rsidP="00004185">
            <w:pPr>
              <w:pStyle w:val="BodyText"/>
              <w:spacing w:before="0"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018152C8" w14:textId="77777777" w:rsidR="00004185" w:rsidRDefault="00004185" w:rsidP="00004185">
            <w:pPr>
              <w:pStyle w:val="BodyText"/>
              <w:spacing w:before="0"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59517F32" w14:textId="77777777" w:rsidR="00004185" w:rsidRDefault="00004185" w:rsidP="00004185">
            <w:pPr>
              <w:pStyle w:val="BodyText"/>
              <w:spacing w:before="0"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26899861" w14:textId="77777777" w:rsidR="00004185" w:rsidRPr="00B329CE" w:rsidRDefault="00004185" w:rsidP="00004185">
            <w:pPr>
              <w:pStyle w:val="BodyText"/>
              <w:spacing w:before="0"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14:paraId="3FDECF03" w14:textId="77777777" w:rsidR="00B329CE" w:rsidRDefault="00B329CE" w:rsidP="007C6F54">
      <w:pPr>
        <w:pStyle w:val="BodyText"/>
        <w:spacing w:before="0" w:after="0" w:line="240" w:lineRule="auto"/>
        <w:rPr>
          <w:rFonts w:ascii="Arial" w:hAnsi="Arial" w:cs="Arial"/>
          <w:sz w:val="20"/>
          <w:szCs w:val="20"/>
        </w:rPr>
      </w:pPr>
    </w:p>
    <w:p w14:paraId="61B88360" w14:textId="77777777" w:rsidR="00B329CE" w:rsidRDefault="00B329CE" w:rsidP="00B329CE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</w:p>
    <w:p w14:paraId="7E94D92E" w14:textId="77777777" w:rsidR="004D4933" w:rsidRDefault="004D4933" w:rsidP="00B329CE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</w:p>
    <w:p w14:paraId="2F5CBBB6" w14:textId="77777777" w:rsidR="00004185" w:rsidRDefault="00004185">
      <w:pPr>
        <w:rPr>
          <w:rFonts w:ascii="Arial" w:hAnsi="Arial" w:cs="Arial"/>
          <w:b/>
          <w:sz w:val="24"/>
          <w:szCs w:val="20"/>
        </w:rPr>
      </w:pPr>
      <w:r>
        <w:rPr>
          <w:rFonts w:ascii="Arial" w:hAnsi="Arial" w:cs="Arial"/>
          <w:b/>
          <w:sz w:val="24"/>
          <w:szCs w:val="20"/>
        </w:rPr>
        <w:br w:type="page"/>
      </w:r>
    </w:p>
    <w:p w14:paraId="139A14A7" w14:textId="77777777" w:rsidR="00B329CE" w:rsidRPr="007B40D0" w:rsidRDefault="00B329CE" w:rsidP="00B329CE">
      <w:pPr>
        <w:pStyle w:val="BodyText"/>
        <w:pBdr>
          <w:bottom w:val="single" w:sz="6" w:space="1" w:color="auto"/>
        </w:pBdr>
        <w:spacing w:before="0" w:after="0" w:line="240" w:lineRule="auto"/>
        <w:rPr>
          <w:rFonts w:ascii="Arial" w:hAnsi="Arial" w:cs="Arial"/>
          <w:b/>
          <w:sz w:val="24"/>
          <w:szCs w:val="20"/>
        </w:rPr>
      </w:pPr>
      <w:r>
        <w:rPr>
          <w:rFonts w:ascii="Arial" w:hAnsi="Arial" w:cs="Arial"/>
          <w:b/>
          <w:sz w:val="24"/>
          <w:szCs w:val="20"/>
        </w:rPr>
        <w:lastRenderedPageBreak/>
        <w:t>7. Other</w:t>
      </w:r>
    </w:p>
    <w:p w14:paraId="191714DA" w14:textId="77777777" w:rsidR="00B329CE" w:rsidRDefault="00B329CE" w:rsidP="007C6F54">
      <w:pPr>
        <w:pStyle w:val="BodyText"/>
        <w:spacing w:before="0" w:after="0" w:line="240" w:lineRule="auto"/>
        <w:rPr>
          <w:rFonts w:ascii="Arial" w:hAnsi="Arial" w:cs="Arial"/>
          <w:sz w:val="20"/>
          <w:szCs w:val="20"/>
        </w:rPr>
      </w:pPr>
    </w:p>
    <w:p w14:paraId="25879BEE" w14:textId="77777777" w:rsidR="00B329CE" w:rsidRDefault="00B329CE" w:rsidP="00B329CE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Why do you want to join the </w:t>
      </w:r>
      <w:proofErr w:type="spellStart"/>
      <w:r w:rsidR="000013E1">
        <w:rPr>
          <w:rFonts w:ascii="Arial" w:hAnsi="Arial" w:cs="Arial"/>
          <w:b/>
          <w:sz w:val="20"/>
          <w:szCs w:val="20"/>
        </w:rPr>
        <w:t>AustCham</w:t>
      </w:r>
      <w:proofErr w:type="spellEnd"/>
      <w:r w:rsidR="000013E1">
        <w:rPr>
          <w:rFonts w:ascii="Arial" w:hAnsi="Arial" w:cs="Arial"/>
          <w:b/>
          <w:sz w:val="20"/>
          <w:szCs w:val="20"/>
        </w:rPr>
        <w:t xml:space="preserve"> Myanmar</w:t>
      </w:r>
      <w:r>
        <w:rPr>
          <w:rFonts w:ascii="Arial" w:hAnsi="Arial" w:cs="Arial"/>
          <w:b/>
          <w:sz w:val="20"/>
          <w:szCs w:val="20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77"/>
      </w:tblGrid>
      <w:tr w:rsidR="00B329CE" w14:paraId="005858AA" w14:textId="77777777" w:rsidTr="00B329CE">
        <w:trPr>
          <w:trHeight w:val="558"/>
        </w:trPr>
        <w:tc>
          <w:tcPr>
            <w:tcW w:w="9003" w:type="dxa"/>
            <w:shd w:val="clear" w:color="auto" w:fill="F2F2F2" w:themeFill="background1" w:themeFillShade="F2"/>
          </w:tcPr>
          <w:p w14:paraId="5E75BDCB" w14:textId="77777777" w:rsidR="00B329CE" w:rsidRDefault="00B329CE" w:rsidP="00CD549B">
            <w:pPr>
              <w:pStyle w:val="BodyText"/>
              <w:spacing w:before="0"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65FF07C2" w14:textId="77777777" w:rsidR="00004185" w:rsidRDefault="00004185" w:rsidP="00CD549B">
            <w:pPr>
              <w:pStyle w:val="BodyText"/>
              <w:spacing w:before="0"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03D996B7" w14:textId="77777777" w:rsidR="00004185" w:rsidRDefault="00004185" w:rsidP="00CD549B">
            <w:pPr>
              <w:pStyle w:val="BodyText"/>
              <w:spacing w:before="0"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4D7799E9" w14:textId="77777777" w:rsidR="00004185" w:rsidRPr="00B329CE" w:rsidRDefault="00004185" w:rsidP="00CD549B">
            <w:pPr>
              <w:pStyle w:val="BodyText"/>
              <w:spacing w:before="0"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14:paraId="584E1D24" w14:textId="77777777" w:rsidR="00B329CE" w:rsidRDefault="00B329CE" w:rsidP="00B329CE">
      <w:pPr>
        <w:pStyle w:val="BodyText"/>
        <w:spacing w:before="0" w:after="0" w:line="240" w:lineRule="auto"/>
        <w:rPr>
          <w:rFonts w:ascii="Arial" w:hAnsi="Arial" w:cs="Arial"/>
          <w:sz w:val="20"/>
          <w:szCs w:val="20"/>
        </w:rPr>
      </w:pPr>
    </w:p>
    <w:p w14:paraId="47C0CE70" w14:textId="77777777" w:rsidR="005B2917" w:rsidRPr="005B2917" w:rsidRDefault="005B2917" w:rsidP="00B329CE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  <w:r w:rsidRPr="005B2917">
        <w:rPr>
          <w:rFonts w:ascii="Arial" w:hAnsi="Arial" w:cs="Arial"/>
          <w:b/>
          <w:sz w:val="20"/>
          <w:szCs w:val="20"/>
        </w:rPr>
        <w:t>How did you hear about the Chamber of Commerce?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77"/>
      </w:tblGrid>
      <w:tr w:rsidR="005B2917" w14:paraId="7DC1E16B" w14:textId="77777777" w:rsidTr="00D9216C">
        <w:trPr>
          <w:trHeight w:val="630"/>
        </w:trPr>
        <w:tc>
          <w:tcPr>
            <w:tcW w:w="9003" w:type="dxa"/>
            <w:shd w:val="clear" w:color="auto" w:fill="F2F2F2" w:themeFill="background1" w:themeFillShade="F2"/>
          </w:tcPr>
          <w:p w14:paraId="4ABC772D" w14:textId="77777777" w:rsidR="005B2917" w:rsidRDefault="005B2917" w:rsidP="00D9216C">
            <w:pPr>
              <w:pStyle w:val="BodyText"/>
              <w:spacing w:before="0"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3B34E70B" w14:textId="77777777" w:rsidR="00004185" w:rsidRDefault="00004185" w:rsidP="00D9216C">
            <w:pPr>
              <w:pStyle w:val="BodyText"/>
              <w:spacing w:before="0"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779067D6" w14:textId="77777777" w:rsidR="00004185" w:rsidRDefault="00004185" w:rsidP="00D9216C">
            <w:pPr>
              <w:pStyle w:val="BodyText"/>
              <w:spacing w:before="0"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79EC6A95" w14:textId="77777777" w:rsidR="00004185" w:rsidRPr="00B329CE" w:rsidRDefault="00004185" w:rsidP="00D9216C">
            <w:pPr>
              <w:pStyle w:val="BodyText"/>
              <w:spacing w:before="0"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14:paraId="11F1B97D" w14:textId="77777777" w:rsidR="005B2917" w:rsidRDefault="005B2917" w:rsidP="00B329CE">
      <w:pPr>
        <w:pStyle w:val="BodyText"/>
        <w:spacing w:before="0" w:after="0" w:line="240" w:lineRule="auto"/>
        <w:rPr>
          <w:rFonts w:ascii="Arial" w:hAnsi="Arial" w:cs="Arial"/>
          <w:sz w:val="20"/>
          <w:szCs w:val="20"/>
        </w:rPr>
      </w:pPr>
    </w:p>
    <w:p w14:paraId="0165AE61" w14:textId="77777777" w:rsidR="00B329CE" w:rsidRDefault="00B329CE" w:rsidP="00B329CE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Any other comments or queries?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77"/>
      </w:tblGrid>
      <w:tr w:rsidR="00B329CE" w14:paraId="0B3FE737" w14:textId="77777777" w:rsidTr="00B329CE">
        <w:trPr>
          <w:trHeight w:val="630"/>
        </w:trPr>
        <w:tc>
          <w:tcPr>
            <w:tcW w:w="9003" w:type="dxa"/>
            <w:shd w:val="clear" w:color="auto" w:fill="F2F2F2" w:themeFill="background1" w:themeFillShade="F2"/>
          </w:tcPr>
          <w:p w14:paraId="34DF7B08" w14:textId="77777777" w:rsidR="00B329CE" w:rsidRDefault="00B329CE" w:rsidP="00CD549B">
            <w:pPr>
              <w:pStyle w:val="BodyText"/>
              <w:spacing w:before="0"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7C7FB9CC" w14:textId="77777777" w:rsidR="00004185" w:rsidRDefault="00004185" w:rsidP="00CD549B">
            <w:pPr>
              <w:pStyle w:val="BodyText"/>
              <w:spacing w:before="0"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4B07AEEC" w14:textId="77777777" w:rsidR="00004185" w:rsidRDefault="00004185" w:rsidP="00CD549B">
            <w:pPr>
              <w:pStyle w:val="BodyText"/>
              <w:spacing w:before="0"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00CE73DF" w14:textId="77777777" w:rsidR="00004185" w:rsidRPr="00B329CE" w:rsidRDefault="00004185" w:rsidP="00CD549B">
            <w:pPr>
              <w:pStyle w:val="BodyText"/>
              <w:spacing w:before="0"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14:paraId="2D95DB1C" w14:textId="77777777" w:rsidR="00EE7936" w:rsidRDefault="00EE7936" w:rsidP="007C6F54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</w:p>
    <w:p w14:paraId="69039401" w14:textId="77777777" w:rsidR="00B329CE" w:rsidRDefault="00B329CE" w:rsidP="007C6F54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</w:p>
    <w:p w14:paraId="4951CFDA" w14:textId="77777777" w:rsidR="004D4933" w:rsidRDefault="004D4933">
      <w:pPr>
        <w:rPr>
          <w:rFonts w:ascii="Arial" w:hAnsi="Arial" w:cs="Arial"/>
          <w:b/>
          <w:sz w:val="24"/>
          <w:szCs w:val="20"/>
        </w:rPr>
      </w:pPr>
      <w:r>
        <w:rPr>
          <w:rFonts w:ascii="Arial" w:hAnsi="Arial" w:cs="Arial"/>
          <w:b/>
          <w:sz w:val="24"/>
          <w:szCs w:val="20"/>
        </w:rPr>
        <w:br w:type="page"/>
      </w:r>
    </w:p>
    <w:p w14:paraId="629FCC7D" w14:textId="77777777" w:rsidR="00B329CE" w:rsidRDefault="00B329CE" w:rsidP="007C6F54">
      <w:pPr>
        <w:pStyle w:val="BodyText"/>
        <w:pBdr>
          <w:bottom w:val="single" w:sz="6" w:space="1" w:color="auto"/>
        </w:pBdr>
        <w:spacing w:before="0" w:after="0" w:line="240" w:lineRule="auto"/>
        <w:rPr>
          <w:rFonts w:ascii="Arial" w:hAnsi="Arial" w:cs="Arial"/>
          <w:b/>
          <w:sz w:val="24"/>
          <w:szCs w:val="20"/>
        </w:rPr>
      </w:pPr>
      <w:r w:rsidRPr="00B329CE">
        <w:rPr>
          <w:rFonts w:ascii="Arial" w:hAnsi="Arial" w:cs="Arial"/>
          <w:b/>
          <w:sz w:val="24"/>
          <w:szCs w:val="20"/>
        </w:rPr>
        <w:lastRenderedPageBreak/>
        <w:t xml:space="preserve">8. </w:t>
      </w:r>
      <w:r w:rsidR="00ED510C">
        <w:rPr>
          <w:rFonts w:ascii="Arial" w:hAnsi="Arial" w:cs="Arial"/>
          <w:b/>
          <w:sz w:val="24"/>
          <w:szCs w:val="20"/>
        </w:rPr>
        <w:t>Declaration</w:t>
      </w:r>
    </w:p>
    <w:p w14:paraId="2774BFA3" w14:textId="77777777" w:rsidR="0027742C" w:rsidRDefault="00ED510C" w:rsidP="00B329CE">
      <w:pPr>
        <w:pStyle w:val="BodyText"/>
        <w:rPr>
          <w:rFonts w:ascii="Arial" w:hAnsi="Arial" w:cs="Arial"/>
          <w:sz w:val="20"/>
          <w:szCs w:val="20"/>
        </w:rPr>
      </w:pPr>
      <w:r w:rsidRPr="00F247A7">
        <w:rPr>
          <w:rFonts w:ascii="Arial" w:hAnsi="Arial" w:cs="Arial"/>
          <w:sz w:val="20"/>
          <w:szCs w:val="20"/>
        </w:rPr>
        <w:t xml:space="preserve">I hereby apply for membership of </w:t>
      </w:r>
      <w:proofErr w:type="spellStart"/>
      <w:r w:rsidR="006D5B36">
        <w:rPr>
          <w:rFonts w:ascii="Arial" w:hAnsi="Arial" w:cs="Arial"/>
          <w:sz w:val="20"/>
          <w:szCs w:val="20"/>
        </w:rPr>
        <w:t>AustCham</w:t>
      </w:r>
      <w:proofErr w:type="spellEnd"/>
      <w:r w:rsidR="006D5B36">
        <w:rPr>
          <w:rFonts w:ascii="Arial" w:hAnsi="Arial" w:cs="Arial"/>
          <w:sz w:val="20"/>
          <w:szCs w:val="20"/>
        </w:rPr>
        <w:t xml:space="preserve"> Myanmar</w:t>
      </w:r>
      <w:r>
        <w:rPr>
          <w:rFonts w:ascii="Arial" w:hAnsi="Arial" w:cs="Arial"/>
          <w:sz w:val="20"/>
          <w:szCs w:val="20"/>
        </w:rPr>
        <w:t xml:space="preserve"> (</w:t>
      </w:r>
      <w:r w:rsidRPr="00F247A7">
        <w:rPr>
          <w:rFonts w:ascii="Arial" w:hAnsi="Arial" w:cs="Arial"/>
          <w:i/>
          <w:sz w:val="20"/>
          <w:szCs w:val="20"/>
        </w:rPr>
        <w:t>Chamber</w:t>
      </w:r>
      <w:r>
        <w:rPr>
          <w:rFonts w:ascii="Arial" w:hAnsi="Arial" w:cs="Arial"/>
          <w:sz w:val="20"/>
          <w:szCs w:val="20"/>
        </w:rPr>
        <w:t>)</w:t>
      </w:r>
      <w:r w:rsidRPr="00F247A7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 </w:t>
      </w:r>
      <w:r w:rsidR="00EE7936" w:rsidRPr="00B329CE">
        <w:rPr>
          <w:rFonts w:ascii="Arial" w:hAnsi="Arial" w:cs="Arial"/>
          <w:sz w:val="20"/>
          <w:szCs w:val="20"/>
        </w:rPr>
        <w:t xml:space="preserve">I acknowledge that the </w:t>
      </w:r>
      <w:r w:rsidR="0027742C">
        <w:rPr>
          <w:rFonts w:ascii="Arial" w:hAnsi="Arial" w:cs="Arial"/>
          <w:sz w:val="20"/>
          <w:szCs w:val="20"/>
        </w:rPr>
        <w:t>Chamber</w:t>
      </w:r>
      <w:r w:rsidR="0027742C" w:rsidRPr="00B329CE">
        <w:rPr>
          <w:rFonts w:ascii="Arial" w:hAnsi="Arial" w:cs="Arial"/>
          <w:sz w:val="20"/>
          <w:szCs w:val="20"/>
        </w:rPr>
        <w:t xml:space="preserve"> </w:t>
      </w:r>
      <w:r w:rsidR="00EE7936" w:rsidRPr="00B329CE">
        <w:rPr>
          <w:rFonts w:ascii="Arial" w:hAnsi="Arial" w:cs="Arial"/>
          <w:sz w:val="20"/>
          <w:szCs w:val="20"/>
        </w:rPr>
        <w:t xml:space="preserve">may, in </w:t>
      </w:r>
      <w:r w:rsidR="0027742C">
        <w:rPr>
          <w:rFonts w:ascii="Arial" w:hAnsi="Arial" w:cs="Arial"/>
          <w:sz w:val="20"/>
          <w:szCs w:val="20"/>
        </w:rPr>
        <w:t>its</w:t>
      </w:r>
      <w:r w:rsidR="0027742C" w:rsidRPr="00B329CE">
        <w:rPr>
          <w:rFonts w:ascii="Arial" w:hAnsi="Arial" w:cs="Arial"/>
          <w:sz w:val="20"/>
          <w:szCs w:val="20"/>
        </w:rPr>
        <w:t xml:space="preserve"> </w:t>
      </w:r>
      <w:r w:rsidR="00EE7936" w:rsidRPr="00B329CE">
        <w:rPr>
          <w:rFonts w:ascii="Arial" w:hAnsi="Arial" w:cs="Arial"/>
          <w:sz w:val="20"/>
          <w:szCs w:val="20"/>
        </w:rPr>
        <w:t xml:space="preserve">absolute discretion, refuse my application for membership. </w:t>
      </w:r>
    </w:p>
    <w:p w14:paraId="44E89D17" w14:textId="77777777" w:rsidR="00EE7936" w:rsidRDefault="00EE7936" w:rsidP="00B329CE">
      <w:pPr>
        <w:pStyle w:val="BodyText"/>
        <w:rPr>
          <w:rFonts w:ascii="Arial" w:hAnsi="Arial" w:cs="Arial"/>
          <w:sz w:val="20"/>
          <w:szCs w:val="20"/>
        </w:rPr>
      </w:pPr>
      <w:r w:rsidRPr="00B329CE">
        <w:rPr>
          <w:rFonts w:ascii="Arial" w:hAnsi="Arial" w:cs="Arial"/>
          <w:sz w:val="20"/>
          <w:szCs w:val="20"/>
        </w:rPr>
        <w:t xml:space="preserve">In the event of my admission as a member, I agree to be bound by the Constitution </w:t>
      </w:r>
      <w:r w:rsidR="00ED510C" w:rsidRPr="00F247A7">
        <w:rPr>
          <w:rFonts w:ascii="Arial" w:hAnsi="Arial" w:cs="Arial"/>
          <w:sz w:val="20"/>
          <w:szCs w:val="20"/>
        </w:rPr>
        <w:t xml:space="preserve">and the rules, regulations, by-laws and procedural policies </w:t>
      </w:r>
      <w:r w:rsidRPr="00B329CE">
        <w:rPr>
          <w:rFonts w:ascii="Arial" w:hAnsi="Arial" w:cs="Arial"/>
          <w:sz w:val="20"/>
          <w:szCs w:val="20"/>
        </w:rPr>
        <w:t xml:space="preserve">of the </w:t>
      </w:r>
      <w:r w:rsidR="00ED510C">
        <w:rPr>
          <w:rFonts w:ascii="Arial" w:hAnsi="Arial" w:cs="Arial"/>
          <w:sz w:val="20"/>
          <w:szCs w:val="20"/>
        </w:rPr>
        <w:t xml:space="preserve">Chamber </w:t>
      </w:r>
      <w:r w:rsidRPr="00B329CE">
        <w:rPr>
          <w:rFonts w:ascii="Arial" w:hAnsi="Arial" w:cs="Arial"/>
          <w:sz w:val="20"/>
          <w:szCs w:val="20"/>
        </w:rPr>
        <w:t xml:space="preserve">as varied from time to time. </w:t>
      </w:r>
    </w:p>
    <w:p w14:paraId="2ADF6322" w14:textId="77777777" w:rsidR="00ED510C" w:rsidRPr="00B329CE" w:rsidRDefault="00ED510C" w:rsidP="00B329CE">
      <w:pPr>
        <w:pStyle w:val="BodyText"/>
        <w:rPr>
          <w:rFonts w:ascii="Arial" w:hAnsi="Arial" w:cs="Arial"/>
          <w:sz w:val="20"/>
          <w:szCs w:val="20"/>
        </w:rPr>
      </w:pPr>
      <w:r w:rsidRPr="00F247A7">
        <w:rPr>
          <w:rFonts w:ascii="Arial" w:hAnsi="Arial" w:cs="Arial"/>
          <w:sz w:val="20"/>
          <w:szCs w:val="20"/>
        </w:rPr>
        <w:t xml:space="preserve">I confirm that the information provided by me in this form is in all respects correct and complete to the best of my knowledge and belief and I consent to it being used by </w:t>
      </w:r>
      <w:r w:rsidR="0027742C" w:rsidRPr="00F247A7">
        <w:rPr>
          <w:rFonts w:ascii="Arial" w:hAnsi="Arial" w:cs="Arial"/>
          <w:sz w:val="20"/>
          <w:szCs w:val="20"/>
        </w:rPr>
        <w:t>the Chamber</w:t>
      </w:r>
      <w:r w:rsidRPr="00F247A7">
        <w:rPr>
          <w:rFonts w:ascii="Arial" w:hAnsi="Arial" w:cs="Arial"/>
          <w:sz w:val="20"/>
          <w:szCs w:val="20"/>
        </w:rPr>
        <w:t xml:space="preserve"> in considering my membership application. </w:t>
      </w:r>
    </w:p>
    <w:p w14:paraId="56EAD8C8" w14:textId="77777777" w:rsidR="00B329CE" w:rsidRDefault="00B329CE" w:rsidP="00EE7936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</w:p>
    <w:p w14:paraId="0A8B4ACC" w14:textId="77777777" w:rsidR="00EE7936" w:rsidRDefault="00B329CE" w:rsidP="00EE7936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</w:t>
      </w:r>
      <w:r w:rsidR="00FC464F">
        <w:rPr>
          <w:rFonts w:ascii="Arial" w:hAnsi="Arial" w:cs="Arial"/>
          <w:b/>
          <w:sz w:val="20"/>
          <w:szCs w:val="20"/>
        </w:rPr>
        <w:t xml:space="preserve">ignature of Applicant:  </w:t>
      </w:r>
      <w:r w:rsidR="00FC464F">
        <w:rPr>
          <w:rFonts w:ascii="Arial" w:hAnsi="Arial" w:cs="Arial"/>
          <w:b/>
          <w:sz w:val="20"/>
          <w:szCs w:val="20"/>
        </w:rPr>
        <w:tab/>
        <w:t>____________________________________</w:t>
      </w:r>
    </w:p>
    <w:p w14:paraId="1CC13B4B" w14:textId="77777777" w:rsidR="00FC464F" w:rsidRDefault="00FC464F" w:rsidP="00EE7936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</w:p>
    <w:p w14:paraId="3C0C7527" w14:textId="77777777" w:rsidR="006E1484" w:rsidRDefault="006E1484" w:rsidP="00EE7936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</w:p>
    <w:p w14:paraId="44F728E4" w14:textId="77777777" w:rsidR="006E1484" w:rsidRDefault="006E1484" w:rsidP="00EE7936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Position: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>____________________________________</w:t>
      </w:r>
    </w:p>
    <w:p w14:paraId="58E896DB" w14:textId="77777777" w:rsidR="00FC464F" w:rsidRDefault="00FC464F" w:rsidP="00EE7936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</w:p>
    <w:p w14:paraId="6DF03C34" w14:textId="77777777" w:rsidR="00EE7936" w:rsidRDefault="00EE7936" w:rsidP="00EE7936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</w:p>
    <w:p w14:paraId="34427F44" w14:textId="77777777" w:rsidR="00EE7936" w:rsidRPr="007C6F54" w:rsidRDefault="00EE7936" w:rsidP="00EE7936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0"/>
        </w:rPr>
      </w:pPr>
      <w:r w:rsidRPr="00EE7936">
        <w:rPr>
          <w:rFonts w:ascii="Arial" w:hAnsi="Arial" w:cs="Arial"/>
          <w:b/>
          <w:sz w:val="20"/>
          <w:szCs w:val="20"/>
        </w:rPr>
        <w:t>Date</w:t>
      </w:r>
      <w:r w:rsidR="00FC464F">
        <w:rPr>
          <w:rFonts w:ascii="Arial" w:hAnsi="Arial" w:cs="Arial"/>
          <w:b/>
          <w:sz w:val="20"/>
          <w:szCs w:val="20"/>
        </w:rPr>
        <w:t>:</w:t>
      </w:r>
      <w:r w:rsidR="00FC464F">
        <w:rPr>
          <w:rFonts w:ascii="Arial" w:hAnsi="Arial" w:cs="Arial"/>
          <w:b/>
          <w:sz w:val="20"/>
          <w:szCs w:val="20"/>
        </w:rPr>
        <w:tab/>
      </w:r>
      <w:r w:rsidR="00FC464F">
        <w:rPr>
          <w:rFonts w:ascii="Arial" w:hAnsi="Arial" w:cs="Arial"/>
          <w:b/>
          <w:sz w:val="20"/>
          <w:szCs w:val="20"/>
        </w:rPr>
        <w:tab/>
      </w:r>
      <w:r w:rsidR="00FC464F">
        <w:rPr>
          <w:rFonts w:ascii="Arial" w:hAnsi="Arial" w:cs="Arial"/>
          <w:b/>
          <w:sz w:val="20"/>
          <w:szCs w:val="20"/>
        </w:rPr>
        <w:tab/>
      </w:r>
      <w:r w:rsidR="00FC464F">
        <w:rPr>
          <w:rFonts w:ascii="Arial" w:hAnsi="Arial" w:cs="Arial"/>
          <w:b/>
          <w:sz w:val="20"/>
          <w:szCs w:val="20"/>
        </w:rPr>
        <w:tab/>
        <w:t>____________________________________</w:t>
      </w:r>
    </w:p>
    <w:sectPr w:rsidR="00EE7936" w:rsidRPr="007C6F54" w:rsidSect="0030295F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672" w:right="1531" w:bottom="1276" w:left="1588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D2A5E" w14:textId="77777777" w:rsidR="008E2504" w:rsidRDefault="008E2504">
      <w:r>
        <w:separator/>
      </w:r>
    </w:p>
  </w:endnote>
  <w:endnote w:type="continuationSeparator" w:id="0">
    <w:p w14:paraId="1EE06874" w14:textId="77777777" w:rsidR="008E2504" w:rsidRDefault="008E2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ArialUnicodeMS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09BC9" w14:textId="182B0781" w:rsidR="00CC131F" w:rsidRPr="00E27BA1" w:rsidRDefault="004C434C" w:rsidP="00E65992">
    <w:pPr>
      <w:pStyle w:val="Footer"/>
      <w:tabs>
        <w:tab w:val="clear" w:pos="9361"/>
        <w:tab w:val="right" w:pos="8820"/>
        <w:tab w:val="right" w:pos="9360"/>
      </w:tabs>
    </w:pPr>
    <w:r w:rsidRPr="00AB43BA">
      <w:rPr>
        <w:noProof/>
        <w:color w:val="808080" w:themeColor="background1" w:themeShade="80"/>
      </w:rPr>
      <w:t xml:space="preserve">www.a-mcc.com  </w:t>
    </w:r>
    <w:r w:rsidRPr="00AB43BA">
      <w:rPr>
        <w:b/>
        <w:bCs/>
        <w:noProof/>
        <w:color w:val="808080" w:themeColor="background1" w:themeShade="80"/>
      </w:rPr>
      <w:t xml:space="preserve">|   </w:t>
    </w:r>
    <w:r w:rsidRPr="00AB43BA">
      <w:rPr>
        <w:noProof/>
        <w:color w:val="808080" w:themeColor="background1" w:themeShade="80"/>
      </w:rPr>
      <w:t xml:space="preserve">info@a-mcc.com  </w:t>
    </w:r>
    <w:r w:rsidRPr="00AB43BA">
      <w:rPr>
        <w:b/>
        <w:bCs/>
        <w:noProof/>
        <w:color w:val="808080" w:themeColor="background1" w:themeShade="80"/>
      </w:rPr>
      <w:t xml:space="preserve">|  </w:t>
    </w:r>
    <w:r w:rsidR="000013E1">
      <w:rPr>
        <w:noProof/>
        <w:color w:val="808080" w:themeColor="background1" w:themeShade="80"/>
      </w:rPr>
      <w:t>AustCham Myanmar</w:t>
    </w:r>
    <w:r w:rsidRPr="00AB43BA">
      <w:rPr>
        <w:noProof/>
        <w:color w:val="808080" w:themeColor="background1" w:themeShade="80"/>
      </w:rPr>
      <w:t xml:space="preserve">  |  ACN 162 864 842</w: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0595E1B" wp14:editId="7592B4B2">
              <wp:simplePos x="0" y="0"/>
              <wp:positionH relativeFrom="column">
                <wp:posOffset>-697865</wp:posOffset>
              </wp:positionH>
              <wp:positionV relativeFrom="paragraph">
                <wp:posOffset>767715</wp:posOffset>
              </wp:positionV>
              <wp:extent cx="7658100" cy="228600"/>
              <wp:effectExtent l="0" t="0" r="2540" b="381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658100" cy="228600"/>
                      </a:xfrm>
                      <a:prstGeom prst="rect">
                        <a:avLst/>
                      </a:prstGeom>
                      <a:solidFill>
                        <a:srgbClr val="C0C0C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C3DC29" id="Rectangle 1" o:spid="_x0000_s1026" style="position:absolute;margin-left:-54.95pt;margin-top:60.45pt;width:603pt;height:1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" fillcolor="silver" stroked="f">
              <v:path arrowok="t"/>
            </v:rect>
          </w:pict>
        </mc:Fallback>
      </mc:AlternateContent>
    </w:r>
    <w:r w:rsidR="00CC131F">
      <w:tab/>
    </w:r>
    <w:r>
      <w:tab/>
    </w:r>
    <w:r w:rsidR="00CC131F" w:rsidRPr="00E65992">
      <w:t>page</w:t>
    </w:r>
    <w:r w:rsidR="00CC131F" w:rsidRPr="00420176">
      <w:rPr>
        <w:rFonts w:cs="Arial"/>
        <w:color w:val="auto"/>
        <w:szCs w:val="16"/>
      </w:rPr>
      <w:t xml:space="preserve"> </w:t>
    </w:r>
    <w:r w:rsidR="004C300A" w:rsidRPr="00580E18">
      <w:rPr>
        <w:rStyle w:val="PageNumber"/>
      </w:rPr>
      <w:fldChar w:fldCharType="begin"/>
    </w:r>
    <w:r w:rsidR="00CC131F" w:rsidRPr="00580E18">
      <w:rPr>
        <w:rStyle w:val="PageNumber"/>
      </w:rPr>
      <w:instrText xml:space="preserve"> PAGE </w:instrText>
    </w:r>
    <w:r w:rsidR="004C300A" w:rsidRPr="00580E18">
      <w:rPr>
        <w:rStyle w:val="PageNumber"/>
      </w:rPr>
      <w:fldChar w:fldCharType="separate"/>
    </w:r>
    <w:r w:rsidR="00AB151F">
      <w:rPr>
        <w:rStyle w:val="PageNumber"/>
        <w:noProof/>
      </w:rPr>
      <w:t>3</w:t>
    </w:r>
    <w:r w:rsidR="004C300A" w:rsidRPr="00580E18">
      <w:rPr>
        <w:rStyle w:val="PageNumber"/>
      </w:rPr>
      <w:fldChar w:fldCharType="end"/>
    </w:r>
    <w:r w:rsidR="00CC131F">
      <w:rPr>
        <w:rStyle w:val="PageNumber"/>
      </w:rPr>
      <w:t xml:space="preserve"> </w:t>
    </w:r>
    <w:r w:rsidR="00CC131F" w:rsidRPr="00E65992">
      <w:t>of</w:t>
    </w:r>
    <w:r w:rsidR="00CC131F">
      <w:rPr>
        <w:rStyle w:val="PageNumber"/>
      </w:rPr>
      <w:t xml:space="preserve"> </w:t>
    </w:r>
    <w:fldSimple w:instr=" NUMPAGES  \* Arabic  \* MERGEFORMAT ">
      <w:r w:rsidR="00AB151F" w:rsidRPr="00AB151F">
        <w:rPr>
          <w:rStyle w:val="PageNumber"/>
          <w:noProof/>
        </w:rPr>
        <w:t>5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513CB" w14:textId="2F55E984" w:rsidR="00CC131F" w:rsidRPr="00B27B93" w:rsidRDefault="00E72A43" w:rsidP="00B27B93">
    <w:pPr>
      <w:pStyle w:val="Footer"/>
      <w:tabs>
        <w:tab w:val="right" w:pos="8820"/>
      </w:tabs>
      <w:rPr>
        <w:noProof/>
      </w:rPr>
    </w:pPr>
    <w:r>
      <w:rPr>
        <w:noProof/>
        <w:color w:val="808080" w:themeColor="background1" w:themeShade="8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517C0CA" wp14:editId="38E11E58">
              <wp:simplePos x="0" y="0"/>
              <wp:positionH relativeFrom="column">
                <wp:posOffset>-697865</wp:posOffset>
              </wp:positionH>
              <wp:positionV relativeFrom="paragraph">
                <wp:posOffset>767715</wp:posOffset>
              </wp:positionV>
              <wp:extent cx="7658100" cy="228600"/>
              <wp:effectExtent l="0" t="0" r="2540" b="3810"/>
              <wp:wrapNone/>
              <wp:docPr id="1" name="Rectang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658100" cy="228600"/>
                      </a:xfrm>
                      <a:prstGeom prst="rect">
                        <a:avLst/>
                      </a:prstGeom>
                      <a:solidFill>
                        <a:srgbClr val="C0C0C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3B58F0" id="Rectangle 15" o:spid="_x0000_s1026" style="position:absolute;margin-left:-54.95pt;margin-top:60.45pt;width:603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" fillcolor="silver" stroked="f">
              <v:path arrowok="t"/>
            </v:rect>
          </w:pict>
        </mc:Fallback>
      </mc:AlternateContent>
    </w:r>
    <w:r w:rsidR="00AB43BA" w:rsidRPr="00AB43BA">
      <w:rPr>
        <w:noProof/>
        <w:color w:val="808080" w:themeColor="background1" w:themeShade="80"/>
      </w:rPr>
      <w:t xml:space="preserve">www.a-mcc.com  </w:t>
    </w:r>
    <w:r w:rsidR="00AB43BA" w:rsidRPr="00AB43BA">
      <w:rPr>
        <w:b/>
        <w:bCs/>
        <w:noProof/>
        <w:color w:val="808080" w:themeColor="background1" w:themeShade="80"/>
      </w:rPr>
      <w:t xml:space="preserve">|   </w:t>
    </w:r>
    <w:r w:rsidR="00AB43BA" w:rsidRPr="00AB43BA">
      <w:rPr>
        <w:noProof/>
        <w:color w:val="808080" w:themeColor="background1" w:themeShade="80"/>
      </w:rPr>
      <w:t xml:space="preserve">info@a-mcc.com  </w:t>
    </w:r>
    <w:r w:rsidR="00AB43BA" w:rsidRPr="00AB43BA">
      <w:rPr>
        <w:b/>
        <w:bCs/>
        <w:noProof/>
        <w:color w:val="808080" w:themeColor="background1" w:themeShade="80"/>
      </w:rPr>
      <w:t xml:space="preserve">|  </w:t>
    </w:r>
    <w:r w:rsidR="00AB43BA" w:rsidRPr="00AB43BA">
      <w:rPr>
        <w:noProof/>
        <w:color w:val="808080" w:themeColor="background1" w:themeShade="80"/>
      </w:rPr>
      <w:t>Australia-Myanmar Chamber of Commerce Limited  |  ACN 162 864 842</w:t>
    </w:r>
    <w:r w:rsidR="00AB43BA" w:rsidRPr="00AB43BA">
      <w:rPr>
        <w:noProof/>
        <w:color w:val="808080" w:themeColor="background1" w:themeShade="80"/>
      </w:rPr>
      <w:tab/>
    </w:r>
    <w:r w:rsidR="00CC131F">
      <w:tab/>
    </w:r>
    <w:r w:rsidR="00CC131F" w:rsidRPr="00E65992">
      <w:t>page</w:t>
    </w:r>
    <w:r w:rsidR="00CC131F" w:rsidRPr="00420176">
      <w:rPr>
        <w:rFonts w:cs="Arial"/>
        <w:color w:val="auto"/>
        <w:szCs w:val="16"/>
      </w:rPr>
      <w:t xml:space="preserve"> </w:t>
    </w:r>
    <w:r w:rsidR="004C300A" w:rsidRPr="00580E18">
      <w:rPr>
        <w:rStyle w:val="PageNumber"/>
      </w:rPr>
      <w:fldChar w:fldCharType="begin"/>
    </w:r>
    <w:r w:rsidR="00CC131F" w:rsidRPr="00580E18">
      <w:rPr>
        <w:rStyle w:val="PageNumber"/>
      </w:rPr>
      <w:instrText xml:space="preserve"> PAGE </w:instrText>
    </w:r>
    <w:r w:rsidR="004C300A" w:rsidRPr="00580E18">
      <w:rPr>
        <w:rStyle w:val="PageNumber"/>
      </w:rPr>
      <w:fldChar w:fldCharType="separate"/>
    </w:r>
    <w:r w:rsidR="00AB151F">
      <w:rPr>
        <w:rStyle w:val="PageNumber"/>
        <w:noProof/>
      </w:rPr>
      <w:t>1</w:t>
    </w:r>
    <w:r w:rsidR="004C300A" w:rsidRPr="00580E18">
      <w:rPr>
        <w:rStyle w:val="PageNumber"/>
      </w:rPr>
      <w:fldChar w:fldCharType="end"/>
    </w:r>
    <w:r w:rsidR="00CC131F">
      <w:rPr>
        <w:rStyle w:val="PageNumber"/>
      </w:rPr>
      <w:t xml:space="preserve"> </w:t>
    </w:r>
    <w:r w:rsidR="00CC131F" w:rsidRPr="00E65992">
      <w:t>of</w:t>
    </w:r>
    <w:r w:rsidR="00CC131F">
      <w:rPr>
        <w:rStyle w:val="PageNumber"/>
      </w:rPr>
      <w:t xml:space="preserve"> </w:t>
    </w:r>
    <w:fldSimple w:instr=" NUMPAGES  \* Arabic  \* MERGEFORMAT ">
      <w:r w:rsidR="00AB151F" w:rsidRPr="00AB151F">
        <w:rPr>
          <w:rStyle w:val="PageNumber"/>
          <w:noProof/>
        </w:rPr>
        <w:t>5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D25B3A" w14:textId="77777777" w:rsidR="008E2504" w:rsidRDefault="008E2504">
      <w:r>
        <w:separator/>
      </w:r>
    </w:p>
  </w:footnote>
  <w:footnote w:type="continuationSeparator" w:id="0">
    <w:p w14:paraId="2978CC9B" w14:textId="77777777" w:rsidR="008E2504" w:rsidRDefault="008E25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54202" w14:textId="77777777" w:rsidR="00760859" w:rsidRDefault="00760859">
    <w:pPr>
      <w:pStyle w:val="Header"/>
    </w:pPr>
  </w:p>
  <w:p w14:paraId="51B24847" w14:textId="77777777" w:rsidR="00760859" w:rsidRDefault="00760859">
    <w:pPr>
      <w:pStyle w:val="Header"/>
    </w:pPr>
  </w:p>
  <w:p w14:paraId="3F8BA7E1" w14:textId="77777777" w:rsidR="00760859" w:rsidRDefault="007608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6D2F9" w14:textId="77777777" w:rsidR="00760859" w:rsidRDefault="000013E1">
    <w:pPr>
      <w:pStyle w:val="Header"/>
    </w:pPr>
    <w:r>
      <w:rPr>
        <w:noProof/>
        <w:lang w:val="en-GB" w:eastAsia="en-GB"/>
      </w:rPr>
      <w:drawing>
        <wp:inline distT="0" distB="0" distL="0" distR="0" wp14:anchorId="7F7BDB8A" wp14:editId="4DA24401">
          <wp:extent cx="3314700" cy="685800"/>
          <wp:effectExtent l="0" t="0" r="0" b="0"/>
          <wp:docPr id="136497975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4979755" name="Picture 136497975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14700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F57052B8"/>
    <w:lvl w:ilvl="0">
      <w:start w:val="1"/>
      <w:numFmt w:val="bullet"/>
      <w:pStyle w:val="ListBullet2"/>
      <w:lvlText w:val="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96326C04"/>
    <w:lvl w:ilvl="0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2" w15:restartNumberingAfterBreak="0">
    <w:nsid w:val="019F4DF1"/>
    <w:multiLevelType w:val="hybridMultilevel"/>
    <w:tmpl w:val="CB2E3846"/>
    <w:lvl w:ilvl="0" w:tplc="59162C2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01A41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622AE6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F4A20C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F60DDB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6B0A0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23EF8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5D223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732A25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03421829"/>
    <w:multiLevelType w:val="hybridMultilevel"/>
    <w:tmpl w:val="91C25C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774B6"/>
    <w:multiLevelType w:val="hybridMultilevel"/>
    <w:tmpl w:val="6AC0CE08"/>
    <w:lvl w:ilvl="0" w:tplc="95B6CD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BF8652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6327582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BB8BAC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24B2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5DCD20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465DF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62C97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064C3A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9306B5A"/>
    <w:multiLevelType w:val="hybridMultilevel"/>
    <w:tmpl w:val="4BB6F33A"/>
    <w:lvl w:ilvl="0" w:tplc="95B6CD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BF8652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E9E72F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BB8BAC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24B2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5DCD20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465DF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62C97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064C3A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B4F4CE6"/>
    <w:multiLevelType w:val="hybridMultilevel"/>
    <w:tmpl w:val="9670BE60"/>
    <w:lvl w:ilvl="0" w:tplc="996E788C">
      <w:start w:val="1"/>
      <w:numFmt w:val="bullet"/>
      <w:pStyle w:val="Table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1644C6"/>
    <w:multiLevelType w:val="hybridMultilevel"/>
    <w:tmpl w:val="404069D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4C43C5"/>
    <w:multiLevelType w:val="hybridMultilevel"/>
    <w:tmpl w:val="5FACD8D4"/>
    <w:lvl w:ilvl="0" w:tplc="EC609F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3FC020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D34ACE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14E0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7E425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188D3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720C5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DBCFAA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AF288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2AE6783D"/>
    <w:multiLevelType w:val="hybridMultilevel"/>
    <w:tmpl w:val="22BAB048"/>
    <w:lvl w:ilvl="0" w:tplc="2B22050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F1E6B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ECE490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D90566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4E7A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949B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B189D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B94F6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F5E8B6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6A33A39"/>
    <w:multiLevelType w:val="multilevel"/>
    <w:tmpl w:val="847C2ACE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sz w:val="16"/>
        <w:szCs w:val="16"/>
      </w:rPr>
    </w:lvl>
    <w:lvl w:ilvl="5">
      <w:start w:val="1"/>
      <w:numFmt w:val="none"/>
      <w:lvlRestart w:val="3"/>
      <w:suff w:val="nothing"/>
      <w:lvlText w:val=""/>
      <w:lvlJc w:val="left"/>
      <w:pPr>
        <w:ind w:left="-32767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4F0A0310"/>
    <w:multiLevelType w:val="hybridMultilevel"/>
    <w:tmpl w:val="61D22920"/>
    <w:lvl w:ilvl="0" w:tplc="93CC9964">
      <w:start w:val="1"/>
      <w:numFmt w:val="bullet"/>
      <w:pStyle w:val="BulletPoint"/>
      <w:lvlText w:val=""/>
      <w:lvlJc w:val="left"/>
      <w:pPr>
        <w:tabs>
          <w:tab w:val="num" w:pos="839"/>
        </w:tabs>
        <w:ind w:left="839" w:hanging="359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750AE2"/>
    <w:multiLevelType w:val="hybridMultilevel"/>
    <w:tmpl w:val="7D4C46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A21914"/>
    <w:multiLevelType w:val="hybridMultilevel"/>
    <w:tmpl w:val="AD5043AA"/>
    <w:lvl w:ilvl="0" w:tplc="2C7C17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3D61D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1FEFE2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040E26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581A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1981E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DB816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CC455E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728F5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66A75F1F"/>
    <w:multiLevelType w:val="multilevel"/>
    <w:tmpl w:val="0C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6B055D88"/>
    <w:multiLevelType w:val="hybridMultilevel"/>
    <w:tmpl w:val="876A63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0CECFE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02568F"/>
    <w:multiLevelType w:val="hybridMultilevel"/>
    <w:tmpl w:val="154E9D36"/>
    <w:lvl w:ilvl="0" w:tplc="B232D29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3F3569"/>
    <w:multiLevelType w:val="hybridMultilevel"/>
    <w:tmpl w:val="60E00FC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C646CCC"/>
    <w:multiLevelType w:val="multilevel"/>
    <w:tmpl w:val="393070E6"/>
    <w:lvl w:ilvl="0">
      <w:start w:val="1"/>
      <w:numFmt w:val="decimal"/>
      <w:lvlRestart w:val="0"/>
      <w:pStyle w:val="Number1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lowerLetter"/>
      <w:pStyle w:val="Number2"/>
      <w:lvlText w:val="%2."/>
      <w:lvlJc w:val="left"/>
      <w:pPr>
        <w:tabs>
          <w:tab w:val="num" w:pos="850"/>
        </w:tabs>
        <w:ind w:left="850" w:hanging="425"/>
      </w:pPr>
      <w:rPr>
        <w:rFonts w:hint="default"/>
      </w:rPr>
    </w:lvl>
    <w:lvl w:ilvl="2">
      <w:start w:val="1"/>
      <w:numFmt w:val="lowerRoman"/>
      <w:pStyle w:val="Number3"/>
      <w:lvlText w:val="%3"/>
      <w:lvlJc w:val="left"/>
      <w:pPr>
        <w:tabs>
          <w:tab w:val="num" w:pos="1276"/>
        </w:tabs>
        <w:ind w:left="1276" w:hanging="426"/>
      </w:pPr>
      <w:rPr>
        <w:rFonts w:hint="default"/>
      </w:rPr>
    </w:lvl>
    <w:lvl w:ilvl="3">
      <w:start w:val="1"/>
      <w:numFmt w:val="upperLetter"/>
      <w:pStyle w:val="Number4"/>
      <w:lvlText w:val="%4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4">
      <w:start w:val="1"/>
      <w:numFmt w:val="upperRoman"/>
      <w:pStyle w:val="Number5"/>
      <w:lvlText w:val="%5."/>
      <w:lvlJc w:val="left"/>
      <w:pPr>
        <w:tabs>
          <w:tab w:val="num" w:pos="2126"/>
        </w:tabs>
        <w:ind w:left="2126" w:hanging="425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7FAD6748"/>
    <w:multiLevelType w:val="hybridMultilevel"/>
    <w:tmpl w:val="1F541EC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FBD511D"/>
    <w:multiLevelType w:val="hybridMultilevel"/>
    <w:tmpl w:val="2D6E19E0"/>
    <w:lvl w:ilvl="0" w:tplc="E8F0E61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24A435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3DA556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37C94B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23E76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67463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37ED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A765FD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C4AAD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7FEE12AA"/>
    <w:multiLevelType w:val="hybridMultilevel"/>
    <w:tmpl w:val="66A6526E"/>
    <w:lvl w:ilvl="0" w:tplc="A6327582">
      <w:start w:val="1"/>
      <w:numFmt w:val="bullet"/>
      <w:pStyle w:val="List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87684937">
    <w:abstractNumId w:val="1"/>
  </w:num>
  <w:num w:numId="2" w16cid:durableId="1201893257">
    <w:abstractNumId w:val="1"/>
  </w:num>
  <w:num w:numId="3" w16cid:durableId="1027483463">
    <w:abstractNumId w:val="0"/>
  </w:num>
  <w:num w:numId="4" w16cid:durableId="733940058">
    <w:abstractNumId w:val="0"/>
  </w:num>
  <w:num w:numId="5" w16cid:durableId="1531722874">
    <w:abstractNumId w:val="10"/>
  </w:num>
  <w:num w:numId="6" w16cid:durableId="738018523">
    <w:abstractNumId w:val="10"/>
  </w:num>
  <w:num w:numId="7" w16cid:durableId="1414742145">
    <w:abstractNumId w:val="14"/>
  </w:num>
  <w:num w:numId="8" w16cid:durableId="1896234355">
    <w:abstractNumId w:val="11"/>
  </w:num>
  <w:num w:numId="9" w16cid:durableId="1282494218">
    <w:abstractNumId w:val="18"/>
  </w:num>
  <w:num w:numId="10" w16cid:durableId="1724518165">
    <w:abstractNumId w:val="18"/>
  </w:num>
  <w:num w:numId="11" w16cid:durableId="898057191">
    <w:abstractNumId w:val="18"/>
  </w:num>
  <w:num w:numId="12" w16cid:durableId="1312709280">
    <w:abstractNumId w:val="18"/>
  </w:num>
  <w:num w:numId="13" w16cid:durableId="1630237050">
    <w:abstractNumId w:val="18"/>
  </w:num>
  <w:num w:numId="14" w16cid:durableId="449861142">
    <w:abstractNumId w:val="18"/>
  </w:num>
  <w:num w:numId="15" w16cid:durableId="661662129">
    <w:abstractNumId w:val="18"/>
  </w:num>
  <w:num w:numId="16" w16cid:durableId="1521774733">
    <w:abstractNumId w:val="18"/>
  </w:num>
  <w:num w:numId="17" w16cid:durableId="291059528">
    <w:abstractNumId w:val="18"/>
  </w:num>
  <w:num w:numId="18" w16cid:durableId="1987587514">
    <w:abstractNumId w:val="6"/>
  </w:num>
  <w:num w:numId="19" w16cid:durableId="808133519">
    <w:abstractNumId w:val="7"/>
  </w:num>
  <w:num w:numId="20" w16cid:durableId="1854029481">
    <w:abstractNumId w:val="17"/>
  </w:num>
  <w:num w:numId="21" w16cid:durableId="1836802113">
    <w:abstractNumId w:val="19"/>
  </w:num>
  <w:num w:numId="22" w16cid:durableId="1058168577">
    <w:abstractNumId w:val="1"/>
  </w:num>
  <w:num w:numId="23" w16cid:durableId="117720861">
    <w:abstractNumId w:val="21"/>
  </w:num>
  <w:num w:numId="24" w16cid:durableId="518543864">
    <w:abstractNumId w:val="21"/>
  </w:num>
  <w:num w:numId="25" w16cid:durableId="217859544">
    <w:abstractNumId w:val="21"/>
  </w:num>
  <w:num w:numId="26" w16cid:durableId="1024818939">
    <w:abstractNumId w:val="21"/>
  </w:num>
  <w:num w:numId="27" w16cid:durableId="867258841">
    <w:abstractNumId w:val="15"/>
  </w:num>
  <w:num w:numId="28" w16cid:durableId="1805344205">
    <w:abstractNumId w:val="12"/>
  </w:num>
  <w:num w:numId="29" w16cid:durableId="1609973200">
    <w:abstractNumId w:val="16"/>
  </w:num>
  <w:num w:numId="30" w16cid:durableId="1926377304">
    <w:abstractNumId w:val="3"/>
  </w:num>
  <w:num w:numId="31" w16cid:durableId="1967806983">
    <w:abstractNumId w:val="5"/>
  </w:num>
  <w:num w:numId="32" w16cid:durableId="827095795">
    <w:abstractNumId w:val="2"/>
  </w:num>
  <w:num w:numId="33" w16cid:durableId="677654599">
    <w:abstractNumId w:val="13"/>
  </w:num>
  <w:num w:numId="34" w16cid:durableId="411396949">
    <w:abstractNumId w:val="20"/>
  </w:num>
  <w:num w:numId="35" w16cid:durableId="278875476">
    <w:abstractNumId w:val="8"/>
  </w:num>
  <w:num w:numId="36" w16cid:durableId="1959603346">
    <w:abstractNumId w:val="9"/>
  </w:num>
  <w:num w:numId="37" w16cid:durableId="6517184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859"/>
    <w:rsid w:val="000013E1"/>
    <w:rsid w:val="00003387"/>
    <w:rsid w:val="00004185"/>
    <w:rsid w:val="00007C4E"/>
    <w:rsid w:val="0002443C"/>
    <w:rsid w:val="000263CA"/>
    <w:rsid w:val="000334BB"/>
    <w:rsid w:val="000519BE"/>
    <w:rsid w:val="00057881"/>
    <w:rsid w:val="00061363"/>
    <w:rsid w:val="0006200C"/>
    <w:rsid w:val="00071090"/>
    <w:rsid w:val="00083A9F"/>
    <w:rsid w:val="000907BB"/>
    <w:rsid w:val="000910C5"/>
    <w:rsid w:val="000958BD"/>
    <w:rsid w:val="000A18A0"/>
    <w:rsid w:val="000A363E"/>
    <w:rsid w:val="000A5244"/>
    <w:rsid w:val="000A7064"/>
    <w:rsid w:val="000B1352"/>
    <w:rsid w:val="000D3385"/>
    <w:rsid w:val="000D34F6"/>
    <w:rsid w:val="000D5D60"/>
    <w:rsid w:val="000E30BC"/>
    <w:rsid w:val="000E3BCB"/>
    <w:rsid w:val="000F1A4A"/>
    <w:rsid w:val="001006BC"/>
    <w:rsid w:val="00100F79"/>
    <w:rsid w:val="001242B0"/>
    <w:rsid w:val="00125877"/>
    <w:rsid w:val="0013597A"/>
    <w:rsid w:val="001419FC"/>
    <w:rsid w:val="001423BB"/>
    <w:rsid w:val="0014389B"/>
    <w:rsid w:val="00157A31"/>
    <w:rsid w:val="001647B1"/>
    <w:rsid w:val="001652E1"/>
    <w:rsid w:val="0017363A"/>
    <w:rsid w:val="00190575"/>
    <w:rsid w:val="001952BA"/>
    <w:rsid w:val="00195A2F"/>
    <w:rsid w:val="001B0555"/>
    <w:rsid w:val="001B1F27"/>
    <w:rsid w:val="001B32A2"/>
    <w:rsid w:val="001D0395"/>
    <w:rsid w:val="001D3B3C"/>
    <w:rsid w:val="001D4AC2"/>
    <w:rsid w:val="001D6B3B"/>
    <w:rsid w:val="001E43D6"/>
    <w:rsid w:val="001F3E35"/>
    <w:rsid w:val="001F463F"/>
    <w:rsid w:val="002076B8"/>
    <w:rsid w:val="00210E7E"/>
    <w:rsid w:val="002520A4"/>
    <w:rsid w:val="00252AC9"/>
    <w:rsid w:val="0026089D"/>
    <w:rsid w:val="00261391"/>
    <w:rsid w:val="002631E0"/>
    <w:rsid w:val="00266565"/>
    <w:rsid w:val="002667DA"/>
    <w:rsid w:val="00275649"/>
    <w:rsid w:val="0027742C"/>
    <w:rsid w:val="0028593E"/>
    <w:rsid w:val="0029097A"/>
    <w:rsid w:val="00293C4D"/>
    <w:rsid w:val="002A3B5F"/>
    <w:rsid w:val="002B1652"/>
    <w:rsid w:val="002B42F1"/>
    <w:rsid w:val="002B438D"/>
    <w:rsid w:val="002B7968"/>
    <w:rsid w:val="002C2A71"/>
    <w:rsid w:val="002C6174"/>
    <w:rsid w:val="002D637E"/>
    <w:rsid w:val="002E3EFF"/>
    <w:rsid w:val="002F149E"/>
    <w:rsid w:val="002F2317"/>
    <w:rsid w:val="0030295F"/>
    <w:rsid w:val="00305607"/>
    <w:rsid w:val="00305C0D"/>
    <w:rsid w:val="00307835"/>
    <w:rsid w:val="003241E0"/>
    <w:rsid w:val="00326692"/>
    <w:rsid w:val="00343022"/>
    <w:rsid w:val="00352E1B"/>
    <w:rsid w:val="00354D01"/>
    <w:rsid w:val="0035799B"/>
    <w:rsid w:val="00367A1B"/>
    <w:rsid w:val="00370C02"/>
    <w:rsid w:val="00373118"/>
    <w:rsid w:val="003769D6"/>
    <w:rsid w:val="00377C4E"/>
    <w:rsid w:val="003833DA"/>
    <w:rsid w:val="00385AEC"/>
    <w:rsid w:val="00386507"/>
    <w:rsid w:val="0039514A"/>
    <w:rsid w:val="0039552F"/>
    <w:rsid w:val="00396D85"/>
    <w:rsid w:val="003A169D"/>
    <w:rsid w:val="003B6229"/>
    <w:rsid w:val="003E152F"/>
    <w:rsid w:val="003E5303"/>
    <w:rsid w:val="003F667E"/>
    <w:rsid w:val="00405904"/>
    <w:rsid w:val="004077E9"/>
    <w:rsid w:val="004154D8"/>
    <w:rsid w:val="004156D4"/>
    <w:rsid w:val="00426BDE"/>
    <w:rsid w:val="00431591"/>
    <w:rsid w:val="00447D30"/>
    <w:rsid w:val="00462F1C"/>
    <w:rsid w:val="0047323D"/>
    <w:rsid w:val="004732BB"/>
    <w:rsid w:val="00476D74"/>
    <w:rsid w:val="00481268"/>
    <w:rsid w:val="004907D7"/>
    <w:rsid w:val="00497B8C"/>
    <w:rsid w:val="004B0C62"/>
    <w:rsid w:val="004B3AB4"/>
    <w:rsid w:val="004C300A"/>
    <w:rsid w:val="004C434C"/>
    <w:rsid w:val="004C4EE2"/>
    <w:rsid w:val="004C760E"/>
    <w:rsid w:val="004D04CD"/>
    <w:rsid w:val="004D2796"/>
    <w:rsid w:val="004D4674"/>
    <w:rsid w:val="004D4933"/>
    <w:rsid w:val="004D54D6"/>
    <w:rsid w:val="004D55FF"/>
    <w:rsid w:val="004E1E4E"/>
    <w:rsid w:val="004F2B58"/>
    <w:rsid w:val="005010A1"/>
    <w:rsid w:val="005058DE"/>
    <w:rsid w:val="00510091"/>
    <w:rsid w:val="005239F7"/>
    <w:rsid w:val="00527387"/>
    <w:rsid w:val="005333F9"/>
    <w:rsid w:val="005458B8"/>
    <w:rsid w:val="005532A0"/>
    <w:rsid w:val="00560F08"/>
    <w:rsid w:val="00563DB1"/>
    <w:rsid w:val="0056783D"/>
    <w:rsid w:val="00576AFC"/>
    <w:rsid w:val="00597C79"/>
    <w:rsid w:val="005A4C24"/>
    <w:rsid w:val="005B00A7"/>
    <w:rsid w:val="005B2917"/>
    <w:rsid w:val="005B3A1F"/>
    <w:rsid w:val="005B3EC0"/>
    <w:rsid w:val="005B79BF"/>
    <w:rsid w:val="005C6EB0"/>
    <w:rsid w:val="00626623"/>
    <w:rsid w:val="006270B9"/>
    <w:rsid w:val="006636B2"/>
    <w:rsid w:val="00665153"/>
    <w:rsid w:val="006669DB"/>
    <w:rsid w:val="006747F4"/>
    <w:rsid w:val="0067519E"/>
    <w:rsid w:val="0068526C"/>
    <w:rsid w:val="00690BEC"/>
    <w:rsid w:val="0069207F"/>
    <w:rsid w:val="00694402"/>
    <w:rsid w:val="0069566A"/>
    <w:rsid w:val="006B3FB6"/>
    <w:rsid w:val="006D5623"/>
    <w:rsid w:val="006D5B36"/>
    <w:rsid w:val="006D76CA"/>
    <w:rsid w:val="006E1484"/>
    <w:rsid w:val="006E261E"/>
    <w:rsid w:val="006E5756"/>
    <w:rsid w:val="006F17F8"/>
    <w:rsid w:val="006F5C42"/>
    <w:rsid w:val="00701AF7"/>
    <w:rsid w:val="0070543B"/>
    <w:rsid w:val="00705834"/>
    <w:rsid w:val="00705DE3"/>
    <w:rsid w:val="007119F5"/>
    <w:rsid w:val="00714A51"/>
    <w:rsid w:val="0072538A"/>
    <w:rsid w:val="0074575E"/>
    <w:rsid w:val="00750CA9"/>
    <w:rsid w:val="007512E1"/>
    <w:rsid w:val="00755979"/>
    <w:rsid w:val="00760859"/>
    <w:rsid w:val="007700A4"/>
    <w:rsid w:val="00770759"/>
    <w:rsid w:val="00773215"/>
    <w:rsid w:val="0077474A"/>
    <w:rsid w:val="00780319"/>
    <w:rsid w:val="00782585"/>
    <w:rsid w:val="00783F02"/>
    <w:rsid w:val="00785D41"/>
    <w:rsid w:val="00791806"/>
    <w:rsid w:val="00797F8B"/>
    <w:rsid w:val="007A088C"/>
    <w:rsid w:val="007B2AD7"/>
    <w:rsid w:val="007B40D0"/>
    <w:rsid w:val="007B61A5"/>
    <w:rsid w:val="007C184D"/>
    <w:rsid w:val="007C2B3D"/>
    <w:rsid w:val="007C6F54"/>
    <w:rsid w:val="007D6FB4"/>
    <w:rsid w:val="007E25B7"/>
    <w:rsid w:val="007E373C"/>
    <w:rsid w:val="007E7EE7"/>
    <w:rsid w:val="007F0081"/>
    <w:rsid w:val="0081130C"/>
    <w:rsid w:val="00821075"/>
    <w:rsid w:val="00821E9D"/>
    <w:rsid w:val="00853586"/>
    <w:rsid w:val="00855B42"/>
    <w:rsid w:val="0085648F"/>
    <w:rsid w:val="0085652B"/>
    <w:rsid w:val="00873DE9"/>
    <w:rsid w:val="0087672F"/>
    <w:rsid w:val="00882217"/>
    <w:rsid w:val="008A2537"/>
    <w:rsid w:val="008B1FAE"/>
    <w:rsid w:val="008B4897"/>
    <w:rsid w:val="008B60E9"/>
    <w:rsid w:val="008B6C21"/>
    <w:rsid w:val="008C3343"/>
    <w:rsid w:val="008C73C0"/>
    <w:rsid w:val="008D36FD"/>
    <w:rsid w:val="008D580F"/>
    <w:rsid w:val="008D73BF"/>
    <w:rsid w:val="008E2504"/>
    <w:rsid w:val="008E4358"/>
    <w:rsid w:val="008E44FA"/>
    <w:rsid w:val="008E7BEC"/>
    <w:rsid w:val="008F0EB5"/>
    <w:rsid w:val="008F3C0C"/>
    <w:rsid w:val="008F545B"/>
    <w:rsid w:val="0090036E"/>
    <w:rsid w:val="00901156"/>
    <w:rsid w:val="009018F7"/>
    <w:rsid w:val="00922270"/>
    <w:rsid w:val="00940511"/>
    <w:rsid w:val="009633E6"/>
    <w:rsid w:val="00976FB2"/>
    <w:rsid w:val="009911C2"/>
    <w:rsid w:val="00997DA7"/>
    <w:rsid w:val="009A0F5D"/>
    <w:rsid w:val="009A29F2"/>
    <w:rsid w:val="009A3E0B"/>
    <w:rsid w:val="009C2864"/>
    <w:rsid w:val="009D642E"/>
    <w:rsid w:val="00A05EA8"/>
    <w:rsid w:val="00A07D72"/>
    <w:rsid w:val="00A12620"/>
    <w:rsid w:val="00A172A7"/>
    <w:rsid w:val="00A17904"/>
    <w:rsid w:val="00A24855"/>
    <w:rsid w:val="00A27695"/>
    <w:rsid w:val="00A32257"/>
    <w:rsid w:val="00A53F7D"/>
    <w:rsid w:val="00A7440B"/>
    <w:rsid w:val="00A90CE0"/>
    <w:rsid w:val="00A92807"/>
    <w:rsid w:val="00A92F2B"/>
    <w:rsid w:val="00AA338D"/>
    <w:rsid w:val="00AB151F"/>
    <w:rsid w:val="00AB1D6E"/>
    <w:rsid w:val="00AB43BA"/>
    <w:rsid w:val="00AB6145"/>
    <w:rsid w:val="00AB6463"/>
    <w:rsid w:val="00AC1D19"/>
    <w:rsid w:val="00AC34E1"/>
    <w:rsid w:val="00AC63C5"/>
    <w:rsid w:val="00AC6BAB"/>
    <w:rsid w:val="00AD182A"/>
    <w:rsid w:val="00AD6EE9"/>
    <w:rsid w:val="00AE1D56"/>
    <w:rsid w:val="00AE56E4"/>
    <w:rsid w:val="00AF0F22"/>
    <w:rsid w:val="00AF310A"/>
    <w:rsid w:val="00AF72FA"/>
    <w:rsid w:val="00B03BB4"/>
    <w:rsid w:val="00B10977"/>
    <w:rsid w:val="00B15373"/>
    <w:rsid w:val="00B17749"/>
    <w:rsid w:val="00B27B93"/>
    <w:rsid w:val="00B329CE"/>
    <w:rsid w:val="00B35BCB"/>
    <w:rsid w:val="00B41018"/>
    <w:rsid w:val="00B53A0F"/>
    <w:rsid w:val="00B65090"/>
    <w:rsid w:val="00B7525B"/>
    <w:rsid w:val="00B82DAE"/>
    <w:rsid w:val="00B90687"/>
    <w:rsid w:val="00B939F9"/>
    <w:rsid w:val="00BB7FBF"/>
    <w:rsid w:val="00BC6F60"/>
    <w:rsid w:val="00BD5162"/>
    <w:rsid w:val="00BE7380"/>
    <w:rsid w:val="00BF0434"/>
    <w:rsid w:val="00C12752"/>
    <w:rsid w:val="00C14972"/>
    <w:rsid w:val="00C2234E"/>
    <w:rsid w:val="00C270D1"/>
    <w:rsid w:val="00C34FEE"/>
    <w:rsid w:val="00C36B2A"/>
    <w:rsid w:val="00C4357F"/>
    <w:rsid w:val="00C70527"/>
    <w:rsid w:val="00C72ED1"/>
    <w:rsid w:val="00C801D6"/>
    <w:rsid w:val="00C80B7C"/>
    <w:rsid w:val="00C80B7E"/>
    <w:rsid w:val="00C81C78"/>
    <w:rsid w:val="00C847FF"/>
    <w:rsid w:val="00C91FFD"/>
    <w:rsid w:val="00CA7EEC"/>
    <w:rsid w:val="00CB75DA"/>
    <w:rsid w:val="00CC131F"/>
    <w:rsid w:val="00CD0FE1"/>
    <w:rsid w:val="00CD3774"/>
    <w:rsid w:val="00CD7D30"/>
    <w:rsid w:val="00D154EB"/>
    <w:rsid w:val="00D16D1A"/>
    <w:rsid w:val="00D44A00"/>
    <w:rsid w:val="00D47501"/>
    <w:rsid w:val="00D54A67"/>
    <w:rsid w:val="00D61222"/>
    <w:rsid w:val="00D63700"/>
    <w:rsid w:val="00D74329"/>
    <w:rsid w:val="00D754D0"/>
    <w:rsid w:val="00D833BE"/>
    <w:rsid w:val="00D94307"/>
    <w:rsid w:val="00D95B38"/>
    <w:rsid w:val="00DB1201"/>
    <w:rsid w:val="00DC4E6F"/>
    <w:rsid w:val="00DD2169"/>
    <w:rsid w:val="00DD6985"/>
    <w:rsid w:val="00DF2CDA"/>
    <w:rsid w:val="00E14432"/>
    <w:rsid w:val="00E34B33"/>
    <w:rsid w:val="00E613DD"/>
    <w:rsid w:val="00E65992"/>
    <w:rsid w:val="00E72A43"/>
    <w:rsid w:val="00E74DB6"/>
    <w:rsid w:val="00E830A4"/>
    <w:rsid w:val="00E87E51"/>
    <w:rsid w:val="00E9097A"/>
    <w:rsid w:val="00E96593"/>
    <w:rsid w:val="00E97BA8"/>
    <w:rsid w:val="00E97F26"/>
    <w:rsid w:val="00EA36C3"/>
    <w:rsid w:val="00ED510C"/>
    <w:rsid w:val="00EE7936"/>
    <w:rsid w:val="00EF2164"/>
    <w:rsid w:val="00EF3F6B"/>
    <w:rsid w:val="00F06D0D"/>
    <w:rsid w:val="00F12CD6"/>
    <w:rsid w:val="00F221AA"/>
    <w:rsid w:val="00F247A7"/>
    <w:rsid w:val="00F24A4F"/>
    <w:rsid w:val="00F30C83"/>
    <w:rsid w:val="00F329F2"/>
    <w:rsid w:val="00F3431B"/>
    <w:rsid w:val="00F36907"/>
    <w:rsid w:val="00F37FC4"/>
    <w:rsid w:val="00F542F2"/>
    <w:rsid w:val="00F55762"/>
    <w:rsid w:val="00F61553"/>
    <w:rsid w:val="00F77E61"/>
    <w:rsid w:val="00F90F9B"/>
    <w:rsid w:val="00F91726"/>
    <w:rsid w:val="00F9287A"/>
    <w:rsid w:val="00FA194F"/>
    <w:rsid w:val="00FC4346"/>
    <w:rsid w:val="00FC45A6"/>
    <w:rsid w:val="00FC464F"/>
    <w:rsid w:val="00FC619F"/>
    <w:rsid w:val="00FE0FF0"/>
    <w:rsid w:val="00FE33D8"/>
    <w:rsid w:val="00FE405A"/>
    <w:rsid w:val="00FE4D05"/>
    <w:rsid w:val="00FF13DD"/>
    <w:rsid w:val="00FF3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A7CEB56"/>
  <w15:docId w15:val="{681E8B5A-99F7-49CF-9C83-A83A8696B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5992"/>
    <w:rPr>
      <w:sz w:val="22"/>
      <w:szCs w:val="24"/>
    </w:rPr>
  </w:style>
  <w:style w:type="paragraph" w:styleId="Heading1">
    <w:name w:val="heading 1"/>
    <w:basedOn w:val="Normal"/>
    <w:next w:val="BodyText"/>
    <w:qFormat/>
    <w:rsid w:val="006F17F8"/>
    <w:pPr>
      <w:keepNext/>
      <w:spacing w:before="160" w:after="80" w:line="264" w:lineRule="auto"/>
      <w:outlineLvl w:val="0"/>
    </w:pPr>
    <w:rPr>
      <w:rFonts w:cs="Arial"/>
      <w:b/>
      <w:bCs/>
      <w:kern w:val="32"/>
      <w:szCs w:val="32"/>
    </w:rPr>
  </w:style>
  <w:style w:type="paragraph" w:styleId="Heading2">
    <w:name w:val="heading 2"/>
    <w:basedOn w:val="Normal"/>
    <w:next w:val="BodyText"/>
    <w:qFormat/>
    <w:rsid w:val="008F0EB5"/>
    <w:pPr>
      <w:keepNext/>
      <w:spacing w:before="160" w:after="80" w:line="264" w:lineRule="auto"/>
      <w:outlineLvl w:val="1"/>
    </w:pPr>
    <w:rPr>
      <w:rFonts w:cs="Arial"/>
      <w:b/>
      <w:bCs/>
      <w:i/>
      <w:iCs/>
      <w:szCs w:val="28"/>
    </w:rPr>
  </w:style>
  <w:style w:type="paragraph" w:styleId="Heading3">
    <w:name w:val="heading 3"/>
    <w:basedOn w:val="Normal"/>
    <w:next w:val="BodyText"/>
    <w:qFormat/>
    <w:rsid w:val="008F0EB5"/>
    <w:pPr>
      <w:keepNext/>
      <w:spacing w:before="240" w:after="80"/>
      <w:outlineLvl w:val="2"/>
    </w:pPr>
    <w:rPr>
      <w:rFonts w:cs="Arial"/>
      <w:bCs/>
      <w:i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01AF7"/>
    <w:pPr>
      <w:keepNext/>
      <w:keepLines/>
      <w:numPr>
        <w:ilvl w:val="5"/>
        <w:numId w:val="17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7F320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01AF7"/>
    <w:pPr>
      <w:keepNext/>
      <w:keepLines/>
      <w:numPr>
        <w:ilvl w:val="6"/>
        <w:numId w:val="17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01AF7"/>
    <w:pPr>
      <w:keepNext/>
      <w:keepLines/>
      <w:numPr>
        <w:ilvl w:val="7"/>
        <w:numId w:val="17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01AF7"/>
    <w:pPr>
      <w:keepNext/>
      <w:keepLines/>
      <w:numPr>
        <w:ilvl w:val="8"/>
        <w:numId w:val="17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63DB1"/>
    <w:pPr>
      <w:spacing w:line="264" w:lineRule="auto"/>
    </w:pPr>
  </w:style>
  <w:style w:type="paragraph" w:styleId="Footer">
    <w:name w:val="footer"/>
    <w:basedOn w:val="Normal"/>
    <w:link w:val="FooterChar"/>
    <w:rsid w:val="005B3EC0"/>
    <w:pPr>
      <w:tabs>
        <w:tab w:val="right" w:pos="9361"/>
      </w:tabs>
    </w:pPr>
    <w:rPr>
      <w:rFonts w:ascii="Arial" w:hAnsi="Arial"/>
      <w:color w:val="333333"/>
      <w:sz w:val="16"/>
      <w:szCs w:val="14"/>
    </w:rPr>
  </w:style>
  <w:style w:type="paragraph" w:customStyle="1" w:styleId="FooterNoticeText">
    <w:name w:val="Footer Notice Text"/>
    <w:basedOn w:val="Normal"/>
    <w:rsid w:val="00A92807"/>
    <w:pPr>
      <w:spacing w:after="60" w:line="360" w:lineRule="auto"/>
    </w:pPr>
    <w:rPr>
      <w:rFonts w:ascii="Arial" w:hAnsi="Arial"/>
      <w:bCs/>
      <w:iCs/>
      <w:color w:val="000000"/>
      <w:sz w:val="14"/>
      <w:szCs w:val="20"/>
    </w:rPr>
  </w:style>
  <w:style w:type="paragraph" w:customStyle="1" w:styleId="FooterNoticeHeading">
    <w:name w:val="Footer Notice Heading"/>
    <w:basedOn w:val="FooterNoticeText"/>
    <w:rsid w:val="001419FC"/>
    <w:rPr>
      <w:b/>
    </w:rPr>
  </w:style>
  <w:style w:type="paragraph" w:customStyle="1" w:styleId="FooterAddress">
    <w:name w:val="Footer Address"/>
    <w:basedOn w:val="Normal"/>
    <w:rsid w:val="001419FC"/>
    <w:pPr>
      <w:spacing w:line="360" w:lineRule="auto"/>
    </w:pPr>
    <w:rPr>
      <w:rFonts w:ascii="Arial" w:hAnsi="Arial"/>
      <w:sz w:val="16"/>
      <w:szCs w:val="20"/>
    </w:rPr>
  </w:style>
  <w:style w:type="character" w:styleId="PageNumber">
    <w:name w:val="page number"/>
    <w:basedOn w:val="DefaultParagraphFont"/>
    <w:rsid w:val="00E65992"/>
    <w:rPr>
      <w:rFonts w:ascii="Arial" w:hAnsi="Arial"/>
      <w:color w:val="auto"/>
      <w:sz w:val="16"/>
      <w:szCs w:val="20"/>
    </w:rPr>
  </w:style>
  <w:style w:type="paragraph" w:customStyle="1" w:styleId="Normalsingle">
    <w:name w:val="Normal single"/>
    <w:basedOn w:val="Normal"/>
    <w:rsid w:val="00E65992"/>
    <w:pPr>
      <w:spacing w:line="264" w:lineRule="auto"/>
    </w:pPr>
  </w:style>
  <w:style w:type="paragraph" w:styleId="BodyText">
    <w:name w:val="Body Text"/>
    <w:basedOn w:val="Normal"/>
    <w:link w:val="BodyTextChar"/>
    <w:rsid w:val="00E65992"/>
    <w:pPr>
      <w:spacing w:before="120" w:after="120" w:line="264" w:lineRule="auto"/>
    </w:pPr>
  </w:style>
  <w:style w:type="paragraph" w:styleId="ListBullet">
    <w:name w:val="List Bullet"/>
    <w:basedOn w:val="Normal"/>
    <w:rsid w:val="006F17F8"/>
    <w:pPr>
      <w:numPr>
        <w:numId w:val="23"/>
      </w:numPr>
      <w:spacing w:before="40" w:after="80" w:line="264" w:lineRule="auto"/>
    </w:pPr>
  </w:style>
  <w:style w:type="paragraph" w:styleId="ListBullet2">
    <w:name w:val="List Bullet 2"/>
    <w:basedOn w:val="Normal"/>
    <w:rsid w:val="006F17F8"/>
    <w:pPr>
      <w:numPr>
        <w:numId w:val="4"/>
      </w:numPr>
      <w:spacing w:before="40" w:after="80" w:line="264" w:lineRule="auto"/>
      <w:ind w:left="850" w:hanging="425"/>
    </w:pPr>
  </w:style>
  <w:style w:type="paragraph" w:customStyle="1" w:styleId="Number1">
    <w:name w:val="Number 1"/>
    <w:basedOn w:val="Normal"/>
    <w:rsid w:val="00057881"/>
    <w:pPr>
      <w:numPr>
        <w:numId w:val="17"/>
      </w:numPr>
      <w:spacing w:before="40" w:after="80" w:line="264" w:lineRule="auto"/>
    </w:pPr>
  </w:style>
  <w:style w:type="paragraph" w:customStyle="1" w:styleId="Number2">
    <w:name w:val="Number 2"/>
    <w:basedOn w:val="Normal"/>
    <w:rsid w:val="00057881"/>
    <w:pPr>
      <w:numPr>
        <w:ilvl w:val="1"/>
        <w:numId w:val="17"/>
      </w:numPr>
      <w:spacing w:before="40" w:after="80" w:line="264" w:lineRule="auto"/>
    </w:pPr>
  </w:style>
  <w:style w:type="table" w:styleId="TableGrid">
    <w:name w:val="Table Grid"/>
    <w:basedOn w:val="TableNormal"/>
    <w:rsid w:val="00EF3F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moprompt">
    <w:name w:val="Memo prompt"/>
    <w:basedOn w:val="Normal"/>
    <w:link w:val="MemopromptCharChar"/>
    <w:rsid w:val="006F5C42"/>
    <w:pPr>
      <w:spacing w:line="264" w:lineRule="auto"/>
    </w:pPr>
    <w:rPr>
      <w:rFonts w:ascii="Arial" w:hAnsi="Arial"/>
      <w:sz w:val="20"/>
      <w:szCs w:val="20"/>
    </w:rPr>
  </w:style>
  <w:style w:type="character" w:customStyle="1" w:styleId="MemopromptCharChar">
    <w:name w:val="Memo prompt Char Char"/>
    <w:basedOn w:val="DefaultParagraphFont"/>
    <w:link w:val="Memoprompt"/>
    <w:rsid w:val="006F5C42"/>
    <w:rPr>
      <w:rFonts w:ascii="Arial" w:hAnsi="Arial"/>
      <w:lang w:val="en-AU" w:eastAsia="en-AU" w:bidi="ar-SA"/>
    </w:rPr>
  </w:style>
  <w:style w:type="paragraph" w:customStyle="1" w:styleId="MemoText">
    <w:name w:val="Memo Text"/>
    <w:basedOn w:val="Normal"/>
    <w:rsid w:val="008D73BF"/>
    <w:pPr>
      <w:spacing w:line="264" w:lineRule="auto"/>
    </w:pPr>
    <w:rPr>
      <w:szCs w:val="22"/>
    </w:rPr>
  </w:style>
  <w:style w:type="paragraph" w:customStyle="1" w:styleId="BulletPoint">
    <w:name w:val="Bullet Point"/>
    <w:basedOn w:val="Normal"/>
    <w:rsid w:val="008A2537"/>
    <w:pPr>
      <w:numPr>
        <w:numId w:val="8"/>
      </w:numPr>
    </w:pPr>
  </w:style>
  <w:style w:type="character" w:customStyle="1" w:styleId="FooterChar">
    <w:name w:val="Footer Char"/>
    <w:basedOn w:val="DefaultParagraphFont"/>
    <w:link w:val="Footer"/>
    <w:rsid w:val="004077E9"/>
    <w:rPr>
      <w:rFonts w:ascii="Arial" w:hAnsi="Arial"/>
      <w:color w:val="333333"/>
      <w:sz w:val="16"/>
      <w:szCs w:val="14"/>
      <w:lang w:val="en-AU" w:eastAsia="en-AU" w:bidi="ar-SA"/>
    </w:rPr>
  </w:style>
  <w:style w:type="table" w:customStyle="1" w:styleId="Table">
    <w:name w:val="Table"/>
    <w:basedOn w:val="TableNormal"/>
    <w:rsid w:val="007A088C"/>
    <w:pPr>
      <w:spacing w:before="60" w:after="60"/>
    </w:pPr>
    <w:rPr>
      <w:rFonts w:ascii="Arial Narrow" w:hAnsi="Arial Narrow"/>
    </w:rPr>
    <w:tblPr>
      <w:tblBorders>
        <w:top w:val="double" w:sz="4" w:space="0" w:color="auto"/>
        <w:bottom w:val="double" w:sz="4" w:space="0" w:color="auto"/>
      </w:tblBorders>
      <w:tblCellMar>
        <w:left w:w="0" w:type="dxa"/>
        <w:right w:w="0" w:type="dxa"/>
      </w:tblCellMar>
    </w:tblPr>
    <w:tblStylePr w:type="firstRow">
      <w:rPr>
        <w:rFonts w:ascii="Arial Narrow" w:hAnsi="Arial Narrow"/>
        <w:b w:val="0"/>
        <w:i w:val="0"/>
        <w:color w:val="auto"/>
      </w:rPr>
      <w:tblPr/>
      <w:tcPr>
        <w:tcBorders>
          <w:top w:val="double" w:sz="4" w:space="0" w:color="auto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  <w:shd w:val="clear" w:color="auto" w:fill="E0E0E0"/>
      </w:tcPr>
    </w:tblStylePr>
  </w:style>
  <w:style w:type="paragraph" w:customStyle="1" w:styleId="TableSource">
    <w:name w:val="Table Source"/>
    <w:basedOn w:val="BodyText"/>
    <w:rsid w:val="00293C4D"/>
    <w:pPr>
      <w:spacing w:before="60"/>
    </w:pPr>
    <w:rPr>
      <w:rFonts w:ascii="Arial" w:hAnsi="Arial"/>
      <w:sz w:val="16"/>
    </w:rPr>
  </w:style>
  <w:style w:type="paragraph" w:customStyle="1" w:styleId="TableText">
    <w:name w:val="Table Text"/>
    <w:basedOn w:val="Normal"/>
    <w:rsid w:val="007A088C"/>
    <w:pPr>
      <w:spacing w:before="60" w:after="60"/>
    </w:pPr>
    <w:rPr>
      <w:rFonts w:ascii="Arial Narrow" w:hAnsi="Arial Narrow"/>
      <w:sz w:val="20"/>
      <w:szCs w:val="20"/>
    </w:rPr>
  </w:style>
  <w:style w:type="paragraph" w:customStyle="1" w:styleId="TableTextHeader">
    <w:name w:val="Table Text Header"/>
    <w:basedOn w:val="TableText"/>
    <w:rsid w:val="007A088C"/>
    <w:rPr>
      <w:b/>
    </w:rPr>
  </w:style>
  <w:style w:type="paragraph" w:customStyle="1" w:styleId="Number3">
    <w:name w:val="Number 3"/>
    <w:basedOn w:val="Normal"/>
    <w:rsid w:val="00057881"/>
    <w:pPr>
      <w:numPr>
        <w:ilvl w:val="2"/>
        <w:numId w:val="17"/>
      </w:numPr>
      <w:spacing w:before="40" w:after="80" w:line="264" w:lineRule="auto"/>
    </w:pPr>
  </w:style>
  <w:style w:type="paragraph" w:customStyle="1" w:styleId="Number4">
    <w:name w:val="Number 4"/>
    <w:basedOn w:val="Normal"/>
    <w:rsid w:val="00057881"/>
    <w:pPr>
      <w:numPr>
        <w:ilvl w:val="3"/>
        <w:numId w:val="17"/>
      </w:numPr>
      <w:spacing w:before="40" w:after="80" w:line="264" w:lineRule="auto"/>
    </w:pPr>
  </w:style>
  <w:style w:type="paragraph" w:customStyle="1" w:styleId="Number5">
    <w:name w:val="Number 5"/>
    <w:basedOn w:val="Normal"/>
    <w:rsid w:val="00057881"/>
    <w:pPr>
      <w:numPr>
        <w:ilvl w:val="4"/>
        <w:numId w:val="17"/>
      </w:numPr>
      <w:spacing w:before="40" w:after="80" w:line="264" w:lineRule="auto"/>
    </w:pPr>
  </w:style>
  <w:style w:type="paragraph" w:customStyle="1" w:styleId="Number6">
    <w:name w:val="Number 6"/>
    <w:basedOn w:val="Normal"/>
    <w:semiHidden/>
    <w:rsid w:val="00057881"/>
  </w:style>
  <w:style w:type="paragraph" w:customStyle="1" w:styleId="Number7">
    <w:name w:val="Number 7"/>
    <w:basedOn w:val="Normal"/>
    <w:semiHidden/>
    <w:rsid w:val="00057881"/>
  </w:style>
  <w:style w:type="paragraph" w:customStyle="1" w:styleId="Number8">
    <w:name w:val="Number 8"/>
    <w:basedOn w:val="Normal"/>
    <w:semiHidden/>
    <w:rsid w:val="00057881"/>
  </w:style>
  <w:style w:type="paragraph" w:customStyle="1" w:styleId="Number9">
    <w:name w:val="Number 9"/>
    <w:basedOn w:val="Normal"/>
    <w:semiHidden/>
    <w:rsid w:val="00057881"/>
  </w:style>
  <w:style w:type="paragraph" w:customStyle="1" w:styleId="TableBullet">
    <w:name w:val="Table Bullet"/>
    <w:basedOn w:val="TableText"/>
    <w:rsid w:val="00497B8C"/>
    <w:pPr>
      <w:numPr>
        <w:numId w:val="18"/>
      </w:numPr>
    </w:pPr>
  </w:style>
  <w:style w:type="character" w:customStyle="1" w:styleId="HeaderChar">
    <w:name w:val="Header Char"/>
    <w:basedOn w:val="DefaultParagraphFont"/>
    <w:link w:val="Header"/>
    <w:rsid w:val="00760859"/>
    <w:rPr>
      <w:sz w:val="22"/>
      <w:szCs w:val="24"/>
    </w:rPr>
  </w:style>
  <w:style w:type="paragraph" w:styleId="BalloonText">
    <w:name w:val="Balloon Text"/>
    <w:basedOn w:val="Normal"/>
    <w:link w:val="BalloonTextChar"/>
    <w:rsid w:val="007608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0859"/>
    <w:rPr>
      <w:rFonts w:ascii="Tahoma" w:hAnsi="Tahoma" w:cs="Tahoma"/>
      <w:sz w:val="16"/>
      <w:szCs w:val="16"/>
    </w:rPr>
  </w:style>
  <w:style w:type="character" w:customStyle="1" w:styleId="Heading6Char">
    <w:name w:val="Heading 6 Char"/>
    <w:basedOn w:val="DefaultParagraphFont"/>
    <w:link w:val="Heading6"/>
    <w:semiHidden/>
    <w:rsid w:val="00701AF7"/>
    <w:rPr>
      <w:rFonts w:asciiTheme="majorHAnsi" w:eastAsiaTheme="majorEastAsia" w:hAnsiTheme="majorHAnsi" w:cstheme="majorBidi"/>
      <w:i/>
      <w:iCs/>
      <w:color w:val="7F3200" w:themeColor="accent1" w:themeShade="7F"/>
      <w:sz w:val="22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701AF7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701AF7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semiHidden/>
    <w:rsid w:val="00701AF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ormalWeb">
    <w:name w:val="Normal (Web)"/>
    <w:basedOn w:val="Normal"/>
    <w:uiPriority w:val="99"/>
    <w:unhideWhenUsed/>
    <w:rsid w:val="00AB43BA"/>
    <w:pPr>
      <w:spacing w:before="100" w:beforeAutospacing="1" w:after="100" w:afterAutospacing="1"/>
    </w:pPr>
    <w:rPr>
      <w:sz w:val="24"/>
    </w:rPr>
  </w:style>
  <w:style w:type="paragraph" w:customStyle="1" w:styleId="Default">
    <w:name w:val="Default"/>
    <w:rsid w:val="00EE793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7B40D0"/>
    <w:rPr>
      <w:sz w:val="22"/>
      <w:szCs w:val="24"/>
    </w:rPr>
  </w:style>
  <w:style w:type="character" w:styleId="Hyperlink">
    <w:name w:val="Hyperlink"/>
    <w:basedOn w:val="DefaultParagraphFont"/>
    <w:rsid w:val="00665153"/>
    <w:rPr>
      <w:color w:val="505050" w:themeColor="hyperlink"/>
      <w:u w:val="single"/>
    </w:rPr>
  </w:style>
  <w:style w:type="paragraph" w:styleId="ListParagraph">
    <w:name w:val="List Paragraph"/>
    <w:basedOn w:val="Normal"/>
    <w:uiPriority w:val="34"/>
    <w:qFormat/>
    <w:rsid w:val="00782585"/>
    <w:pPr>
      <w:ind w:left="720"/>
      <w:contextualSpacing/>
    </w:pPr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97F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8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31721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3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5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21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29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127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24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965140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8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263773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29226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08477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6165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5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935766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89776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38580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29607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1235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4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25250">
          <w:marLeft w:val="73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9013">
          <w:marLeft w:val="73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03469">
          <w:marLeft w:val="73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58378">
          <w:marLeft w:val="73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65386">
          <w:marLeft w:val="73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1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813122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9470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1887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2902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21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721385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3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824475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68000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696004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3956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6517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06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28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96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67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018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29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93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07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43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543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75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404981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8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589871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788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46352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06297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1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88310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1273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30884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90004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14907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7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32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69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68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09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2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49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62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66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4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3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69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61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54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572283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82556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53819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6202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7868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1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86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02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91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12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49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024017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83298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8997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82654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08587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22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3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99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6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97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37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4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22067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21110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60076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96353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36224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4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52143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0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97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32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18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4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507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27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ustchammyanmar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phin\AppData\Roaming\Microsoft\Templates\Memo.dotm" TargetMode="External"/></Relationships>
</file>

<file path=word/theme/theme1.xml><?xml version="1.0" encoding="utf-8"?>
<a:theme xmlns:a="http://schemas.openxmlformats.org/drawingml/2006/main" name="Office Theme">
  <a:themeElements>
    <a:clrScheme name="KM">
      <a:dk1>
        <a:sysClr val="windowText" lastClr="000000"/>
      </a:dk1>
      <a:lt1>
        <a:sysClr val="window" lastClr="FFFFFF"/>
      </a:lt1>
      <a:dk2>
        <a:srgbClr val="7DA5FF"/>
      </a:dk2>
      <a:lt2>
        <a:srgbClr val="EBEBEB"/>
      </a:lt2>
      <a:accent1>
        <a:srgbClr val="FF6600"/>
      </a:accent1>
      <a:accent2>
        <a:srgbClr val="002D62"/>
      </a:accent2>
      <a:accent3>
        <a:srgbClr val="5C950F"/>
      </a:accent3>
      <a:accent4>
        <a:srgbClr val="FFA064"/>
      </a:accent4>
      <a:accent5>
        <a:srgbClr val="2864A0"/>
      </a:accent5>
      <a:accent6>
        <a:srgbClr val="ADCA87"/>
      </a:accent6>
      <a:hlink>
        <a:srgbClr val="505050"/>
      </a:hlink>
      <a:folHlink>
        <a:srgbClr val="7DA5F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7ED55-731A-46C7-87E7-9568DC50D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</Template>
  <TotalTime>2</TotalTime>
  <Pages>5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</vt:lpstr>
    </vt:vector>
  </TitlesOfParts>
  <Company>MacroView Business Technology</Company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</dc:title>
  <dc:creator>Michael Phin</dc:creator>
  <cp:lastModifiedBy>USER</cp:lastModifiedBy>
  <cp:revision>6</cp:revision>
  <cp:lastPrinted>2025-11-25T07:26:00Z</cp:lastPrinted>
  <dcterms:created xsi:type="dcterms:W3CDTF">2025-03-20T01:22:00Z</dcterms:created>
  <dcterms:modified xsi:type="dcterms:W3CDTF">2025-11-25T07:29:00Z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">
    <vt:lpwstr>Sydney</vt:lpwstr>
  </property>
  <property fmtid="{D5CDD505-2E9C-101B-9397-08002B2CF9AE}" pid="3" name="ServiceLine">
    <vt:lpwstr>KM</vt:lpwstr>
  </property>
</Properties>
</file>